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7BBEE0" w14:textId="77777777" w:rsidR="000163F4" w:rsidRDefault="000D18FB">
      <w:r>
        <w:rPr>
          <w:noProof/>
          <w:color w:val="0000FF"/>
        </w:rPr>
        <w:drawing>
          <wp:anchor distT="0" distB="0" distL="114300" distR="114300" simplePos="0" relativeHeight="251668480" behindDoc="0" locked="0" layoutInCell="1" allowOverlap="1" wp14:anchorId="0EEAB051" wp14:editId="5C7AC627">
            <wp:simplePos x="0" y="0"/>
            <wp:positionH relativeFrom="column">
              <wp:posOffset>7124700</wp:posOffset>
            </wp:positionH>
            <wp:positionV relativeFrom="paragraph">
              <wp:posOffset>-228600</wp:posOffset>
            </wp:positionV>
            <wp:extent cx="1343005" cy="1709166"/>
            <wp:effectExtent l="0" t="0" r="3810" b="0"/>
            <wp:wrapNone/>
            <wp:docPr id="1" name="irc_mi" descr="Image result for ffa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fa emblem">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3005" cy="17091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14:anchorId="6D109EE1" wp14:editId="31AC2057">
                <wp:simplePos x="0" y="0"/>
                <wp:positionH relativeFrom="column">
                  <wp:align>center</wp:align>
                </wp:positionH>
                <wp:positionV relativeFrom="paragraph">
                  <wp:posOffset>-66675</wp:posOffset>
                </wp:positionV>
                <wp:extent cx="2882900" cy="5667375"/>
                <wp:effectExtent l="0" t="0" r="1270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566737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4118C39" w14:textId="77777777" w:rsidR="000163F4" w:rsidRPr="00944CB0" w:rsidRDefault="000163F4" w:rsidP="000163F4">
                            <w:pPr>
                              <w:autoSpaceDE w:val="0"/>
                              <w:autoSpaceDN w:val="0"/>
                              <w:adjustRightInd w:val="0"/>
                              <w:spacing w:after="0" w:line="240" w:lineRule="auto"/>
                              <w:rPr>
                                <w:rFonts w:ascii="Agency FB" w:hAnsi="Agency FB" w:cs="Helvetica-Condensed"/>
                                <w:color w:val="231F20"/>
                                <w:sz w:val="26"/>
                                <w:szCs w:val="20"/>
                              </w:rPr>
                            </w:pPr>
                            <w:r w:rsidRPr="00944CB0">
                              <w:rPr>
                                <w:rFonts w:ascii="Agency FB" w:hAnsi="Agency FB" w:cs="Helvetica-Condensed"/>
                                <w:color w:val="231F20"/>
                                <w:sz w:val="26"/>
                                <w:szCs w:val="20"/>
                              </w:rPr>
                              <w:t xml:space="preserve">FFA makes a positive difference in the lives of students by developing their potential for </w:t>
                            </w:r>
                            <w:r w:rsidRPr="00944CB0">
                              <w:rPr>
                                <w:rFonts w:ascii="Agency FB" w:hAnsi="Agency FB" w:cs="Helvetica-Condensed"/>
                                <w:b/>
                                <w:i/>
                                <w:color w:val="231F20"/>
                                <w:sz w:val="26"/>
                                <w:szCs w:val="20"/>
                              </w:rPr>
                              <w:t>premier leadership, personal growth and career success</w:t>
                            </w:r>
                            <w:r w:rsidRPr="00944CB0">
                              <w:rPr>
                                <w:rFonts w:ascii="Agency FB" w:hAnsi="Agency FB" w:cs="Helvetica-Condensed"/>
                                <w:color w:val="231F20"/>
                                <w:sz w:val="26"/>
                                <w:szCs w:val="20"/>
                              </w:rPr>
                              <w:t xml:space="preserve"> through agricultural education.</w:t>
                            </w:r>
                          </w:p>
                          <w:p w14:paraId="503D2F76" w14:textId="77777777" w:rsidR="000163F4" w:rsidRPr="00944CB0" w:rsidRDefault="000163F4" w:rsidP="000163F4">
                            <w:pPr>
                              <w:autoSpaceDE w:val="0"/>
                              <w:autoSpaceDN w:val="0"/>
                              <w:adjustRightInd w:val="0"/>
                              <w:spacing w:after="0" w:line="240" w:lineRule="auto"/>
                              <w:rPr>
                                <w:rFonts w:ascii="Agency FB" w:hAnsi="Agency FB" w:cs="Helvetica-Condensed"/>
                                <w:color w:val="231F20"/>
                                <w:sz w:val="26"/>
                                <w:szCs w:val="20"/>
                              </w:rPr>
                            </w:pPr>
                          </w:p>
                          <w:p w14:paraId="5652AA04" w14:textId="77777777" w:rsidR="000163F4" w:rsidRDefault="000163F4" w:rsidP="000163F4">
                            <w:pPr>
                              <w:autoSpaceDE w:val="0"/>
                              <w:autoSpaceDN w:val="0"/>
                              <w:adjustRightInd w:val="0"/>
                              <w:spacing w:after="0" w:line="240" w:lineRule="auto"/>
                              <w:rPr>
                                <w:rFonts w:ascii="Agency FB" w:hAnsi="Agency FB" w:cs="Helvetica-Condensed"/>
                                <w:color w:val="231F20"/>
                                <w:sz w:val="26"/>
                                <w:szCs w:val="20"/>
                              </w:rPr>
                            </w:pPr>
                            <w:r w:rsidRPr="00944CB0">
                              <w:rPr>
                                <w:rFonts w:ascii="Agency FB" w:hAnsi="Agency FB" w:cs="Helvetica-Condensed"/>
                                <w:color w:val="231F20"/>
                                <w:sz w:val="26"/>
                                <w:szCs w:val="20"/>
                              </w:rPr>
                              <w:t>Agricultural education prepares students for successful careers and a lifetime of informed choices in the global agriculture, food, fiber and natural resources systems.</w:t>
                            </w:r>
                          </w:p>
                          <w:p w14:paraId="3C5147BA" w14:textId="77777777" w:rsidR="00944CB0" w:rsidRDefault="00944CB0" w:rsidP="000163F4">
                            <w:pPr>
                              <w:autoSpaceDE w:val="0"/>
                              <w:autoSpaceDN w:val="0"/>
                              <w:adjustRightInd w:val="0"/>
                              <w:spacing w:after="0" w:line="240" w:lineRule="auto"/>
                              <w:rPr>
                                <w:rFonts w:ascii="Agency FB" w:hAnsi="Agency FB" w:cs="Helvetica-Condensed"/>
                                <w:color w:val="231F20"/>
                                <w:sz w:val="26"/>
                                <w:szCs w:val="20"/>
                              </w:rPr>
                            </w:pPr>
                          </w:p>
                          <w:p w14:paraId="1539701B" w14:textId="77777777" w:rsidR="00944CB0" w:rsidRPr="00944CB0" w:rsidRDefault="00944CB0" w:rsidP="00944CB0">
                            <w:pPr>
                              <w:autoSpaceDE w:val="0"/>
                              <w:autoSpaceDN w:val="0"/>
                              <w:adjustRightInd w:val="0"/>
                              <w:spacing w:after="0" w:line="240" w:lineRule="auto"/>
                              <w:rPr>
                                <w:rFonts w:ascii="Agency FB" w:hAnsi="Agency FB" w:cs="Helvetica-Condensed"/>
                                <w:color w:val="231F20"/>
                                <w:sz w:val="26"/>
                                <w:szCs w:val="20"/>
                              </w:rPr>
                            </w:pPr>
                            <w:r w:rsidRPr="00944CB0">
                              <w:rPr>
                                <w:rFonts w:ascii="Agency FB" w:hAnsi="Agency FB" w:cs="Helvetica-Condensed"/>
                                <w:color w:val="231F20"/>
                                <w:sz w:val="26"/>
                                <w:szCs w:val="20"/>
                              </w:rPr>
                              <w:t>By joining FFA a</w:t>
                            </w:r>
                            <w:r>
                              <w:rPr>
                                <w:rFonts w:ascii="Agency FB" w:hAnsi="Agency FB" w:cs="Helvetica-Condensed"/>
                                <w:color w:val="231F20"/>
                                <w:sz w:val="26"/>
                                <w:szCs w:val="20"/>
                              </w:rPr>
                              <w:t xml:space="preserve">nd experiencing the benefits of </w:t>
                            </w:r>
                            <w:r w:rsidRPr="00944CB0">
                              <w:rPr>
                                <w:rFonts w:ascii="Agency FB" w:hAnsi="Agency FB" w:cs="Helvetica-Condensed"/>
                                <w:color w:val="231F20"/>
                                <w:sz w:val="26"/>
                                <w:szCs w:val="20"/>
                              </w:rPr>
                              <w:t>the organizatio</w:t>
                            </w:r>
                            <w:r>
                              <w:rPr>
                                <w:rFonts w:ascii="Agency FB" w:hAnsi="Agency FB" w:cs="Helvetica-Condensed"/>
                                <w:color w:val="231F20"/>
                                <w:sz w:val="26"/>
                                <w:szCs w:val="20"/>
                              </w:rPr>
                              <w:t xml:space="preserve">n, student members are creating </w:t>
                            </w:r>
                            <w:r w:rsidRPr="00944CB0">
                              <w:rPr>
                                <w:rFonts w:ascii="Agency FB" w:hAnsi="Agency FB" w:cs="Helvetica-Condensed"/>
                                <w:color w:val="231F20"/>
                                <w:sz w:val="26"/>
                                <w:szCs w:val="20"/>
                              </w:rPr>
                              <w:t>their own success stories across the United</w:t>
                            </w:r>
                          </w:p>
                          <w:p w14:paraId="578E84DD" w14:textId="09B6592C" w:rsidR="00944CB0" w:rsidRPr="00944CB0" w:rsidRDefault="00944CB0" w:rsidP="00944CB0">
                            <w:pPr>
                              <w:autoSpaceDE w:val="0"/>
                              <w:autoSpaceDN w:val="0"/>
                              <w:adjustRightInd w:val="0"/>
                              <w:spacing w:after="0" w:line="240" w:lineRule="auto"/>
                              <w:rPr>
                                <w:rFonts w:ascii="Agency FB" w:hAnsi="Agency FB" w:cs="Helvetica-Condensed"/>
                                <w:color w:val="231F20"/>
                                <w:sz w:val="26"/>
                                <w:szCs w:val="20"/>
                              </w:rPr>
                            </w:pPr>
                            <w:r>
                              <w:rPr>
                                <w:rFonts w:ascii="Agency FB" w:hAnsi="Agency FB" w:cs="Helvetica-Condensed"/>
                                <w:color w:val="231F20"/>
                                <w:sz w:val="26"/>
                                <w:szCs w:val="20"/>
                              </w:rPr>
                              <w:t>States,</w:t>
                            </w:r>
                            <w:r w:rsidRPr="00944CB0">
                              <w:rPr>
                                <w:rFonts w:ascii="Agency FB" w:hAnsi="Agency FB" w:cs="Helvetica-Condensed"/>
                                <w:color w:val="231F20"/>
                                <w:sz w:val="26"/>
                                <w:szCs w:val="20"/>
                              </w:rPr>
                              <w:t xml:space="preserve"> lik</w:t>
                            </w:r>
                            <w:r>
                              <w:rPr>
                                <w:rFonts w:ascii="Agency FB" w:hAnsi="Agency FB" w:cs="Helvetica-Condensed"/>
                                <w:color w:val="231F20"/>
                                <w:sz w:val="26"/>
                                <w:szCs w:val="20"/>
                              </w:rPr>
                              <w:t>e</w:t>
                            </w:r>
                            <w:r w:rsidR="00FF40FF">
                              <w:rPr>
                                <w:rFonts w:ascii="Agency FB" w:hAnsi="Agency FB" w:cs="Helvetica-Condensed"/>
                                <w:color w:val="231F20"/>
                                <w:sz w:val="26"/>
                                <w:szCs w:val="20"/>
                              </w:rPr>
                              <w:t xml:space="preserve"> tens of</w:t>
                            </w:r>
                            <w:r>
                              <w:rPr>
                                <w:rFonts w:ascii="Agency FB" w:hAnsi="Agency FB" w:cs="Helvetica-Condensed"/>
                                <w:color w:val="231F20"/>
                                <w:sz w:val="26"/>
                                <w:szCs w:val="20"/>
                              </w:rPr>
                              <w:t xml:space="preserve"> thousands of members who have </w:t>
                            </w:r>
                            <w:r w:rsidRPr="00944CB0">
                              <w:rPr>
                                <w:rFonts w:ascii="Agency FB" w:hAnsi="Agency FB" w:cs="Helvetica-Condensed"/>
                                <w:color w:val="231F20"/>
                                <w:sz w:val="26"/>
                                <w:szCs w:val="20"/>
                              </w:rPr>
                              <w:t>come before them.</w:t>
                            </w:r>
                            <w:r w:rsidR="00457F82" w:rsidRPr="00457F8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57F82" w:rsidRPr="00457F82">
                              <w:rPr>
                                <w:rFonts w:ascii="Agency FB" w:hAnsi="Agency FB" w:cs="Helvetica-Condensed"/>
                                <w:noProof/>
                                <w:color w:val="231F20"/>
                                <w:sz w:val="26"/>
                                <w:szCs w:val="20"/>
                              </w:rPr>
                              <w:drawing>
                                <wp:inline distT="0" distB="0" distL="0" distR="0" wp14:anchorId="7FC038AC" wp14:editId="454A9C3A">
                                  <wp:extent cx="2868115" cy="2457450"/>
                                  <wp:effectExtent l="0" t="0" r="8890" b="0"/>
                                  <wp:docPr id="5" name="Picture 5" descr="C:\Users\jcrutchfield\Desktop\102APPLE\IMG_3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rutchfield\Desktop\102APPLE\IMG_358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4899" cy="246326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109EE1" id="_x0000_t202" coordsize="21600,21600" o:spt="202" path="m,l,21600r21600,l21600,xe">
                <v:stroke joinstyle="miter"/>
                <v:path gradientshapeok="t" o:connecttype="rect"/>
              </v:shapetype>
              <v:shape id="Text Box 2" o:spid="_x0000_s1026" type="#_x0000_t202" style="position:absolute;margin-left:0;margin-top:-5.25pt;width:227pt;height:446.25p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" stroked="f">
                <v:textbox>
                  <w:txbxContent>
                    <w:p w14:paraId="24118C39" w14:textId="77777777" w:rsidR="000163F4" w:rsidRPr="00944CB0" w:rsidRDefault="000163F4" w:rsidP="000163F4">
                      <w:pPr>
                        <w:autoSpaceDE w:val="0"/>
                        <w:autoSpaceDN w:val="0"/>
                        <w:adjustRightInd w:val="0"/>
                        <w:spacing w:after="0" w:line="240" w:lineRule="auto"/>
                        <w:rPr>
                          <w:rFonts w:ascii="Agency FB" w:hAnsi="Agency FB" w:cs="Helvetica-Condensed"/>
                          <w:color w:val="231F20"/>
                          <w:sz w:val="26"/>
                          <w:szCs w:val="20"/>
                        </w:rPr>
                      </w:pPr>
                      <w:r w:rsidRPr="00944CB0">
                        <w:rPr>
                          <w:rFonts w:ascii="Agency FB" w:hAnsi="Agency FB" w:cs="Helvetica-Condensed"/>
                          <w:color w:val="231F20"/>
                          <w:sz w:val="26"/>
                          <w:szCs w:val="20"/>
                        </w:rPr>
                        <w:t xml:space="preserve">FFA makes a positive difference in the lives of students by developing their potential for </w:t>
                      </w:r>
                      <w:r w:rsidRPr="00944CB0">
                        <w:rPr>
                          <w:rFonts w:ascii="Agency FB" w:hAnsi="Agency FB" w:cs="Helvetica-Condensed"/>
                          <w:b/>
                          <w:i/>
                          <w:color w:val="231F20"/>
                          <w:sz w:val="26"/>
                          <w:szCs w:val="20"/>
                        </w:rPr>
                        <w:t>premier leadership, personal growth and career success</w:t>
                      </w:r>
                      <w:r w:rsidRPr="00944CB0">
                        <w:rPr>
                          <w:rFonts w:ascii="Agency FB" w:hAnsi="Agency FB" w:cs="Helvetica-Condensed"/>
                          <w:color w:val="231F20"/>
                          <w:sz w:val="26"/>
                          <w:szCs w:val="20"/>
                        </w:rPr>
                        <w:t xml:space="preserve"> through agricultural education.</w:t>
                      </w:r>
                    </w:p>
                    <w:p w14:paraId="503D2F76" w14:textId="77777777" w:rsidR="000163F4" w:rsidRPr="00944CB0" w:rsidRDefault="000163F4" w:rsidP="000163F4">
                      <w:pPr>
                        <w:autoSpaceDE w:val="0"/>
                        <w:autoSpaceDN w:val="0"/>
                        <w:adjustRightInd w:val="0"/>
                        <w:spacing w:after="0" w:line="240" w:lineRule="auto"/>
                        <w:rPr>
                          <w:rFonts w:ascii="Agency FB" w:hAnsi="Agency FB" w:cs="Helvetica-Condensed"/>
                          <w:color w:val="231F20"/>
                          <w:sz w:val="26"/>
                          <w:szCs w:val="20"/>
                        </w:rPr>
                      </w:pPr>
                    </w:p>
                    <w:p w14:paraId="5652AA04" w14:textId="77777777" w:rsidR="000163F4" w:rsidRDefault="000163F4" w:rsidP="000163F4">
                      <w:pPr>
                        <w:autoSpaceDE w:val="0"/>
                        <w:autoSpaceDN w:val="0"/>
                        <w:adjustRightInd w:val="0"/>
                        <w:spacing w:after="0" w:line="240" w:lineRule="auto"/>
                        <w:rPr>
                          <w:rFonts w:ascii="Agency FB" w:hAnsi="Agency FB" w:cs="Helvetica-Condensed"/>
                          <w:color w:val="231F20"/>
                          <w:sz w:val="26"/>
                          <w:szCs w:val="20"/>
                        </w:rPr>
                      </w:pPr>
                      <w:r w:rsidRPr="00944CB0">
                        <w:rPr>
                          <w:rFonts w:ascii="Agency FB" w:hAnsi="Agency FB" w:cs="Helvetica-Condensed"/>
                          <w:color w:val="231F20"/>
                          <w:sz w:val="26"/>
                          <w:szCs w:val="20"/>
                        </w:rPr>
                        <w:t>Agricultural education prepares students for successful careers and a lifetime of informed choices in the global agriculture, food, fiber and natural resources systems.</w:t>
                      </w:r>
                    </w:p>
                    <w:p w14:paraId="3C5147BA" w14:textId="77777777" w:rsidR="00944CB0" w:rsidRDefault="00944CB0" w:rsidP="000163F4">
                      <w:pPr>
                        <w:autoSpaceDE w:val="0"/>
                        <w:autoSpaceDN w:val="0"/>
                        <w:adjustRightInd w:val="0"/>
                        <w:spacing w:after="0" w:line="240" w:lineRule="auto"/>
                        <w:rPr>
                          <w:rFonts w:ascii="Agency FB" w:hAnsi="Agency FB" w:cs="Helvetica-Condensed"/>
                          <w:color w:val="231F20"/>
                          <w:sz w:val="26"/>
                          <w:szCs w:val="20"/>
                        </w:rPr>
                      </w:pPr>
                    </w:p>
                    <w:p w14:paraId="1539701B" w14:textId="77777777" w:rsidR="00944CB0" w:rsidRPr="00944CB0" w:rsidRDefault="00944CB0" w:rsidP="00944CB0">
                      <w:pPr>
                        <w:autoSpaceDE w:val="0"/>
                        <w:autoSpaceDN w:val="0"/>
                        <w:adjustRightInd w:val="0"/>
                        <w:spacing w:after="0" w:line="240" w:lineRule="auto"/>
                        <w:rPr>
                          <w:rFonts w:ascii="Agency FB" w:hAnsi="Agency FB" w:cs="Helvetica-Condensed"/>
                          <w:color w:val="231F20"/>
                          <w:sz w:val="26"/>
                          <w:szCs w:val="20"/>
                        </w:rPr>
                      </w:pPr>
                      <w:r w:rsidRPr="00944CB0">
                        <w:rPr>
                          <w:rFonts w:ascii="Agency FB" w:hAnsi="Agency FB" w:cs="Helvetica-Condensed"/>
                          <w:color w:val="231F20"/>
                          <w:sz w:val="26"/>
                          <w:szCs w:val="20"/>
                        </w:rPr>
                        <w:t>By joining FFA a</w:t>
                      </w:r>
                      <w:r>
                        <w:rPr>
                          <w:rFonts w:ascii="Agency FB" w:hAnsi="Agency FB" w:cs="Helvetica-Condensed"/>
                          <w:color w:val="231F20"/>
                          <w:sz w:val="26"/>
                          <w:szCs w:val="20"/>
                        </w:rPr>
                        <w:t xml:space="preserve">nd experiencing the benefits of </w:t>
                      </w:r>
                      <w:r w:rsidRPr="00944CB0">
                        <w:rPr>
                          <w:rFonts w:ascii="Agency FB" w:hAnsi="Agency FB" w:cs="Helvetica-Condensed"/>
                          <w:color w:val="231F20"/>
                          <w:sz w:val="26"/>
                          <w:szCs w:val="20"/>
                        </w:rPr>
                        <w:t>the organizatio</w:t>
                      </w:r>
                      <w:r>
                        <w:rPr>
                          <w:rFonts w:ascii="Agency FB" w:hAnsi="Agency FB" w:cs="Helvetica-Condensed"/>
                          <w:color w:val="231F20"/>
                          <w:sz w:val="26"/>
                          <w:szCs w:val="20"/>
                        </w:rPr>
                        <w:t xml:space="preserve">n, student members are creating </w:t>
                      </w:r>
                      <w:r w:rsidRPr="00944CB0">
                        <w:rPr>
                          <w:rFonts w:ascii="Agency FB" w:hAnsi="Agency FB" w:cs="Helvetica-Condensed"/>
                          <w:color w:val="231F20"/>
                          <w:sz w:val="26"/>
                          <w:szCs w:val="20"/>
                        </w:rPr>
                        <w:t>their own success stories across the United</w:t>
                      </w:r>
                    </w:p>
                    <w:p w14:paraId="578E84DD" w14:textId="09B6592C" w:rsidR="00944CB0" w:rsidRPr="00944CB0" w:rsidRDefault="00944CB0" w:rsidP="00944CB0">
                      <w:pPr>
                        <w:autoSpaceDE w:val="0"/>
                        <w:autoSpaceDN w:val="0"/>
                        <w:adjustRightInd w:val="0"/>
                        <w:spacing w:after="0" w:line="240" w:lineRule="auto"/>
                        <w:rPr>
                          <w:rFonts w:ascii="Agency FB" w:hAnsi="Agency FB" w:cs="Helvetica-Condensed"/>
                          <w:color w:val="231F20"/>
                          <w:sz w:val="26"/>
                          <w:szCs w:val="20"/>
                        </w:rPr>
                      </w:pPr>
                      <w:r>
                        <w:rPr>
                          <w:rFonts w:ascii="Agency FB" w:hAnsi="Agency FB" w:cs="Helvetica-Condensed"/>
                          <w:color w:val="231F20"/>
                          <w:sz w:val="26"/>
                          <w:szCs w:val="20"/>
                        </w:rPr>
                        <w:t>States,</w:t>
                      </w:r>
                      <w:r w:rsidRPr="00944CB0">
                        <w:rPr>
                          <w:rFonts w:ascii="Agency FB" w:hAnsi="Agency FB" w:cs="Helvetica-Condensed"/>
                          <w:color w:val="231F20"/>
                          <w:sz w:val="26"/>
                          <w:szCs w:val="20"/>
                        </w:rPr>
                        <w:t xml:space="preserve"> lik</w:t>
                      </w:r>
                      <w:r>
                        <w:rPr>
                          <w:rFonts w:ascii="Agency FB" w:hAnsi="Agency FB" w:cs="Helvetica-Condensed"/>
                          <w:color w:val="231F20"/>
                          <w:sz w:val="26"/>
                          <w:szCs w:val="20"/>
                        </w:rPr>
                        <w:t>e</w:t>
                      </w:r>
                      <w:r w:rsidR="00FF40FF">
                        <w:rPr>
                          <w:rFonts w:ascii="Agency FB" w:hAnsi="Agency FB" w:cs="Helvetica-Condensed"/>
                          <w:color w:val="231F20"/>
                          <w:sz w:val="26"/>
                          <w:szCs w:val="20"/>
                        </w:rPr>
                        <w:t xml:space="preserve"> tens of</w:t>
                      </w:r>
                      <w:r>
                        <w:rPr>
                          <w:rFonts w:ascii="Agency FB" w:hAnsi="Agency FB" w:cs="Helvetica-Condensed"/>
                          <w:color w:val="231F20"/>
                          <w:sz w:val="26"/>
                          <w:szCs w:val="20"/>
                        </w:rPr>
                        <w:t xml:space="preserve"> thousands of members who have </w:t>
                      </w:r>
                      <w:r w:rsidRPr="00944CB0">
                        <w:rPr>
                          <w:rFonts w:ascii="Agency FB" w:hAnsi="Agency FB" w:cs="Helvetica-Condensed"/>
                          <w:color w:val="231F20"/>
                          <w:sz w:val="26"/>
                          <w:szCs w:val="20"/>
                        </w:rPr>
                        <w:t>come before them.</w:t>
                      </w:r>
                      <w:r w:rsidR="00457F82" w:rsidRPr="00457F8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57F82" w:rsidRPr="00457F82">
                        <w:rPr>
                          <w:rFonts w:ascii="Agency FB" w:hAnsi="Agency FB" w:cs="Helvetica-Condensed"/>
                          <w:noProof/>
                          <w:color w:val="231F20"/>
                          <w:sz w:val="26"/>
                          <w:szCs w:val="20"/>
                        </w:rPr>
                        <w:drawing>
                          <wp:inline distT="0" distB="0" distL="0" distR="0" wp14:anchorId="7FC038AC" wp14:editId="454A9C3A">
                            <wp:extent cx="2868115" cy="2457450"/>
                            <wp:effectExtent l="0" t="0" r="8890" b="0"/>
                            <wp:docPr id="5" name="Picture 5" descr="C:\Users\jcrutchfield\Desktop\102APPLE\IMG_3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rutchfield\Desktop\102APPLE\IMG_358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4899" cy="2463263"/>
                                    </a:xfrm>
                                    <a:prstGeom prst="rect">
                                      <a:avLst/>
                                    </a:prstGeom>
                                    <a:noFill/>
                                    <a:ln>
                                      <a:noFill/>
                                    </a:ln>
                                  </pic:spPr>
                                </pic:pic>
                              </a:graphicData>
                            </a:graphic>
                          </wp:inline>
                        </w:drawing>
                      </w:r>
                    </w:p>
                  </w:txbxContent>
                </v:textbox>
              </v:shape>
            </w:pict>
          </mc:Fallback>
        </mc:AlternateContent>
      </w:r>
      <w:r w:rsidR="001F63A6">
        <w:rPr>
          <w:noProof/>
        </w:rPr>
        <mc:AlternateContent>
          <mc:Choice Requires="wps">
            <w:drawing>
              <wp:anchor distT="0" distB="0" distL="114300" distR="114300" simplePos="0" relativeHeight="251675648" behindDoc="0" locked="0" layoutInCell="1" allowOverlap="1" wp14:anchorId="33617429" wp14:editId="3CB21878">
                <wp:simplePos x="0" y="0"/>
                <wp:positionH relativeFrom="column">
                  <wp:posOffset>-9525</wp:posOffset>
                </wp:positionH>
                <wp:positionV relativeFrom="paragraph">
                  <wp:posOffset>-66675</wp:posOffset>
                </wp:positionV>
                <wp:extent cx="2924175" cy="706755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7067550"/>
                        </a:xfrm>
                        <a:prstGeom prst="rect">
                          <a:avLst/>
                        </a:prstGeom>
                        <a:solidFill>
                          <a:srgbClr val="FFFFFF"/>
                        </a:solidFill>
                        <a:ln w="9525">
                          <a:noFill/>
                          <a:miter lim="800000"/>
                          <a:headEnd/>
                          <a:tailEnd/>
                        </a:ln>
                      </wps:spPr>
                      <wps:txbx>
                        <w:txbxContent>
                          <w:p w14:paraId="4E404434" w14:textId="6CB2E1F4" w:rsidR="001F63A6" w:rsidRPr="001F63A6" w:rsidRDefault="001F63A6" w:rsidP="001F63A6">
                            <w:pPr>
                              <w:pStyle w:val="SectionHeading2"/>
                              <w:jc w:val="center"/>
                              <w:rPr>
                                <w:b/>
                                <w:sz w:val="32"/>
                              </w:rPr>
                            </w:pPr>
                            <w:r>
                              <w:rPr>
                                <w:b/>
                                <w:sz w:val="40"/>
                              </w:rPr>
                              <w:t>SO HOW DO YOU</w:t>
                            </w:r>
                            <w:r w:rsidRPr="001F63A6">
                              <w:rPr>
                                <w:b/>
                                <w:sz w:val="40"/>
                              </w:rPr>
                              <w:t xml:space="preserve"> JOIN </w:t>
                            </w:r>
                            <w:r w:rsidR="003633FA">
                              <w:rPr>
                                <w:b/>
                                <w:sz w:val="40"/>
                              </w:rPr>
                              <w:t>Brookwood</w:t>
                            </w:r>
                            <w:r w:rsidRPr="001F63A6">
                              <w:rPr>
                                <w:b/>
                                <w:sz w:val="40"/>
                              </w:rPr>
                              <w:t xml:space="preserve"> FFA?</w:t>
                            </w:r>
                          </w:p>
                          <w:p w14:paraId="128569F7" w14:textId="77777777" w:rsidR="001F63A6" w:rsidRPr="00E9067A" w:rsidRDefault="001F63A6">
                            <w:pPr>
                              <w:rPr>
                                <w:sz w:val="24"/>
                              </w:rPr>
                            </w:pPr>
                            <w:r w:rsidRPr="00E9067A">
                              <w:rPr>
                                <w:b/>
                                <w:sz w:val="24"/>
                              </w:rPr>
                              <w:t>1</w:t>
                            </w:r>
                            <w:r w:rsidRPr="00E9067A">
                              <w:rPr>
                                <w:b/>
                                <w:sz w:val="24"/>
                                <w:vertAlign w:val="superscript"/>
                              </w:rPr>
                              <w:t>st</w:t>
                            </w:r>
                            <w:r w:rsidRPr="00E9067A">
                              <w:rPr>
                                <w:b/>
                                <w:sz w:val="24"/>
                              </w:rPr>
                              <w:t>---</w:t>
                            </w:r>
                            <w:r w:rsidRPr="002E3532">
                              <w:rPr>
                                <w:b/>
                                <w:sz w:val="24"/>
                                <w:u w:val="single"/>
                              </w:rPr>
                              <w:t>ENROLL in an agricultural science course</w:t>
                            </w:r>
                            <w:r w:rsidR="00E9067A" w:rsidRPr="002E3532">
                              <w:rPr>
                                <w:b/>
                                <w:sz w:val="24"/>
                                <w:u w:val="single"/>
                              </w:rPr>
                              <w:t xml:space="preserve"> elective.</w:t>
                            </w:r>
                          </w:p>
                          <w:p w14:paraId="233EF1DD" w14:textId="304F32B8" w:rsidR="001F63A6" w:rsidRPr="002E3532" w:rsidRDefault="001F63A6" w:rsidP="003633FA">
                            <w:pPr>
                              <w:rPr>
                                <w:b/>
                                <w:i/>
                                <w:sz w:val="20"/>
                              </w:rPr>
                            </w:pPr>
                            <w:r w:rsidRPr="002E3532">
                              <w:rPr>
                                <w:b/>
                                <w:i/>
                                <w:sz w:val="20"/>
                              </w:rPr>
                              <w:t>9</w:t>
                            </w:r>
                            <w:r w:rsidRPr="002E3532">
                              <w:rPr>
                                <w:b/>
                                <w:i/>
                                <w:sz w:val="20"/>
                                <w:vertAlign w:val="superscript"/>
                              </w:rPr>
                              <w:t>th</w:t>
                            </w:r>
                            <w:r w:rsidR="003633FA" w:rsidRPr="002E3532">
                              <w:rPr>
                                <w:b/>
                                <w:i/>
                                <w:sz w:val="20"/>
                              </w:rPr>
                              <w:t xml:space="preserve"> grade-</w:t>
                            </w:r>
                            <w:r w:rsidR="003633FA" w:rsidRPr="002E3532">
                              <w:rPr>
                                <w:b/>
                                <w:i/>
                                <w:sz w:val="20"/>
                              </w:rPr>
                              <w:br/>
                            </w:r>
                            <w:r w:rsidRPr="002E3532">
                              <w:rPr>
                                <w:b/>
                                <w:i/>
                                <w:sz w:val="20"/>
                              </w:rPr>
                              <w:t xml:space="preserve"> </w:t>
                            </w:r>
                            <w:r w:rsidR="00FF40FF" w:rsidRPr="002E3532">
                              <w:rPr>
                                <w:b/>
                                <w:i/>
                                <w:sz w:val="20"/>
                              </w:rPr>
                              <w:t>Agriscience</w:t>
                            </w:r>
                            <w:r w:rsidR="00E9067A" w:rsidRPr="002E3532">
                              <w:rPr>
                                <w:b/>
                                <w:i/>
                                <w:sz w:val="20"/>
                              </w:rPr>
                              <w:t xml:space="preserve"> (1 credit)</w:t>
                            </w:r>
                          </w:p>
                          <w:p w14:paraId="45D7860F" w14:textId="00B1846E" w:rsidR="00E9067A" w:rsidRPr="002E3532" w:rsidRDefault="001F63A6" w:rsidP="003633FA">
                            <w:pPr>
                              <w:rPr>
                                <w:b/>
                                <w:i/>
                                <w:sz w:val="20"/>
                              </w:rPr>
                            </w:pPr>
                            <w:r w:rsidRPr="002E3532">
                              <w:rPr>
                                <w:b/>
                                <w:i/>
                                <w:sz w:val="20"/>
                              </w:rPr>
                              <w:t>10-12</w:t>
                            </w:r>
                            <w:r w:rsidRPr="002E3532">
                              <w:rPr>
                                <w:b/>
                                <w:i/>
                                <w:sz w:val="20"/>
                                <w:vertAlign w:val="superscript"/>
                              </w:rPr>
                              <w:t>th</w:t>
                            </w:r>
                            <w:r w:rsidRPr="002E3532">
                              <w:rPr>
                                <w:b/>
                                <w:i/>
                                <w:sz w:val="20"/>
                              </w:rPr>
                              <w:t xml:space="preserve"> grade-</w:t>
                            </w:r>
                            <w:r w:rsidR="00E9067A" w:rsidRPr="002E3532">
                              <w:rPr>
                                <w:b/>
                                <w:i/>
                                <w:sz w:val="20"/>
                              </w:rPr>
                              <w:tab/>
                            </w:r>
                            <w:r w:rsidR="003633FA" w:rsidRPr="002E3532">
                              <w:rPr>
                                <w:b/>
                                <w:i/>
                                <w:sz w:val="20"/>
                              </w:rPr>
                              <w:br/>
                              <w:t>Agriscience (1 credit)</w:t>
                            </w:r>
                            <w:r w:rsidR="00FF40FF" w:rsidRPr="002E3532">
                              <w:rPr>
                                <w:b/>
                                <w:i/>
                                <w:sz w:val="20"/>
                              </w:rPr>
                              <w:br/>
                              <w:t>Landscape Design and Management</w:t>
                            </w:r>
                            <w:r w:rsidR="000D18FB" w:rsidRPr="002E3532">
                              <w:rPr>
                                <w:b/>
                                <w:i/>
                                <w:sz w:val="20"/>
                              </w:rPr>
                              <w:t xml:space="preserve"> (1 credit)</w:t>
                            </w:r>
                            <w:r w:rsidR="002E3532" w:rsidRPr="002E3532">
                              <w:rPr>
                                <w:b/>
                                <w:i/>
                                <w:sz w:val="20"/>
                              </w:rPr>
                              <w:br/>
                              <w:t>Horticulture (1 credit)</w:t>
                            </w:r>
                            <w:r w:rsidR="003633FA" w:rsidRPr="002E3532">
                              <w:rPr>
                                <w:b/>
                                <w:i/>
                                <w:sz w:val="20"/>
                              </w:rPr>
                              <w:br/>
                            </w:r>
                            <w:r w:rsidR="00FF40FF" w:rsidRPr="002E3532">
                              <w:rPr>
                                <w:b/>
                                <w:i/>
                                <w:sz w:val="20"/>
                              </w:rPr>
                              <w:t xml:space="preserve">Fish and </w:t>
                            </w:r>
                            <w:r w:rsidRPr="002E3532">
                              <w:rPr>
                                <w:b/>
                                <w:i/>
                                <w:sz w:val="20"/>
                              </w:rPr>
                              <w:t>Wildlife</w:t>
                            </w:r>
                            <w:r w:rsidR="00E9067A" w:rsidRPr="002E3532">
                              <w:rPr>
                                <w:b/>
                                <w:i/>
                                <w:sz w:val="20"/>
                              </w:rPr>
                              <w:t xml:space="preserve"> (1 credit)</w:t>
                            </w:r>
                            <w:r w:rsidR="003633FA" w:rsidRPr="002E3532">
                              <w:rPr>
                                <w:b/>
                                <w:i/>
                                <w:sz w:val="20"/>
                              </w:rPr>
                              <w:br/>
                            </w:r>
                            <w:r w:rsidRPr="002E3532">
                              <w:rPr>
                                <w:b/>
                                <w:i/>
                                <w:sz w:val="20"/>
                              </w:rPr>
                              <w:t>Floral Design</w:t>
                            </w:r>
                            <w:r w:rsidR="00FF40FF" w:rsidRPr="002E3532">
                              <w:rPr>
                                <w:b/>
                                <w:i/>
                                <w:sz w:val="20"/>
                              </w:rPr>
                              <w:t xml:space="preserve"> and </w:t>
                            </w:r>
                            <w:proofErr w:type="spellStart"/>
                            <w:r w:rsidR="00FF40FF" w:rsidRPr="002E3532">
                              <w:rPr>
                                <w:b/>
                                <w:i/>
                                <w:sz w:val="20"/>
                              </w:rPr>
                              <w:t>Interiorscaping</w:t>
                            </w:r>
                            <w:proofErr w:type="spellEnd"/>
                            <w:r w:rsidR="002E3532" w:rsidRPr="002E3532">
                              <w:rPr>
                                <w:b/>
                                <w:i/>
                                <w:sz w:val="20"/>
                              </w:rPr>
                              <w:t xml:space="preserve"> (1 </w:t>
                            </w:r>
                            <w:r w:rsidR="00E9067A" w:rsidRPr="002E3532">
                              <w:rPr>
                                <w:b/>
                                <w:i/>
                                <w:sz w:val="20"/>
                              </w:rPr>
                              <w:t>credit)</w:t>
                            </w:r>
                            <w:r w:rsidRPr="002E3532">
                              <w:rPr>
                                <w:b/>
                                <w:i/>
                                <w:sz w:val="20"/>
                              </w:rPr>
                              <w:t xml:space="preserve"> </w:t>
                            </w:r>
                          </w:p>
                          <w:p w14:paraId="783ECF87" w14:textId="4725E68D" w:rsidR="001F63A6" w:rsidRPr="002E3532" w:rsidRDefault="00E9067A" w:rsidP="00E9067A">
                            <w:pPr>
                              <w:rPr>
                                <w:b/>
                                <w:sz w:val="20"/>
                                <w:szCs w:val="20"/>
                              </w:rPr>
                            </w:pPr>
                            <w:r w:rsidRPr="002E3532">
                              <w:rPr>
                                <w:b/>
                                <w:sz w:val="20"/>
                                <w:szCs w:val="20"/>
                              </w:rPr>
                              <w:t>2nd---</w:t>
                            </w:r>
                            <w:r w:rsidR="00CD7355">
                              <w:rPr>
                                <w:b/>
                                <w:sz w:val="20"/>
                                <w:szCs w:val="20"/>
                              </w:rPr>
                              <w:t>JOIN</w:t>
                            </w:r>
                            <w:r w:rsidR="00FF40FF" w:rsidRPr="002E3532">
                              <w:rPr>
                                <w:b/>
                                <w:sz w:val="20"/>
                                <w:szCs w:val="20"/>
                              </w:rPr>
                              <w:t xml:space="preserve"> FFA membership </w:t>
                            </w:r>
                            <w:r w:rsidR="00CD7355">
                              <w:rPr>
                                <w:b/>
                                <w:sz w:val="20"/>
                                <w:szCs w:val="20"/>
                              </w:rPr>
                              <w:t>it is FREE</w:t>
                            </w:r>
                            <w:r w:rsidRPr="002E3532">
                              <w:rPr>
                                <w:b/>
                                <w:sz w:val="20"/>
                                <w:szCs w:val="20"/>
                              </w:rPr>
                              <w:t xml:space="preserve"> to </w:t>
                            </w:r>
                            <w:r w:rsidR="00FF40FF" w:rsidRPr="002E3532">
                              <w:rPr>
                                <w:b/>
                                <w:sz w:val="20"/>
                                <w:szCs w:val="20"/>
                              </w:rPr>
                              <w:t>Brookwood</w:t>
                            </w:r>
                            <w:r w:rsidRPr="002E3532">
                              <w:rPr>
                                <w:b/>
                                <w:sz w:val="20"/>
                                <w:szCs w:val="20"/>
                              </w:rPr>
                              <w:t xml:space="preserve"> </w:t>
                            </w:r>
                            <w:r w:rsidR="00CD7355">
                              <w:rPr>
                                <w:b/>
                                <w:sz w:val="20"/>
                                <w:szCs w:val="20"/>
                              </w:rPr>
                              <w:t>Agriculture students!</w:t>
                            </w:r>
                            <w:r w:rsidR="003633FA" w:rsidRPr="002E3532">
                              <w:rPr>
                                <w:b/>
                                <w:sz w:val="20"/>
                                <w:szCs w:val="20"/>
                              </w:rPr>
                              <w:t xml:space="preserve"> </w:t>
                            </w:r>
                          </w:p>
                          <w:p w14:paraId="1CAC6555" w14:textId="381D261A" w:rsidR="00E9067A" w:rsidRPr="002E3532" w:rsidRDefault="00E9067A" w:rsidP="00E9067A">
                            <w:pPr>
                              <w:rPr>
                                <w:b/>
                                <w:sz w:val="20"/>
                                <w:szCs w:val="20"/>
                              </w:rPr>
                            </w:pPr>
                            <w:r w:rsidRPr="002E3532">
                              <w:rPr>
                                <w:b/>
                                <w:sz w:val="20"/>
                                <w:szCs w:val="20"/>
                              </w:rPr>
                              <w:t xml:space="preserve">3rd---Stay active by participating in SAE’s, CDE’s and/or </w:t>
                            </w:r>
                            <w:r w:rsidR="00FF40FF" w:rsidRPr="002E3532">
                              <w:rPr>
                                <w:b/>
                                <w:sz w:val="20"/>
                                <w:szCs w:val="20"/>
                              </w:rPr>
                              <w:t>Leadership activities</w:t>
                            </w:r>
                            <w:r w:rsidR="00623E07" w:rsidRPr="002E3532">
                              <w:rPr>
                                <w:b/>
                                <w:sz w:val="20"/>
                                <w:szCs w:val="20"/>
                              </w:rPr>
                              <w:t xml:space="preserve"> throughout the year</w:t>
                            </w:r>
                          </w:p>
                          <w:p w14:paraId="1CB827F3" w14:textId="2D8EEA92" w:rsidR="00E9067A" w:rsidRPr="002E3532" w:rsidRDefault="00E9067A" w:rsidP="00E9067A">
                            <w:pPr>
                              <w:rPr>
                                <w:b/>
                                <w:sz w:val="20"/>
                                <w:szCs w:val="20"/>
                              </w:rPr>
                            </w:pPr>
                            <w:r w:rsidRPr="002E3532">
                              <w:rPr>
                                <w:b/>
                                <w:sz w:val="20"/>
                                <w:szCs w:val="20"/>
                              </w:rPr>
                              <w:t>4</w:t>
                            </w:r>
                            <w:r w:rsidRPr="002E3532">
                              <w:rPr>
                                <w:b/>
                                <w:sz w:val="20"/>
                                <w:szCs w:val="20"/>
                                <w:vertAlign w:val="superscript"/>
                              </w:rPr>
                              <w:t>th</w:t>
                            </w:r>
                            <w:r w:rsidRPr="002E3532">
                              <w:rPr>
                                <w:b/>
                                <w:sz w:val="20"/>
                                <w:szCs w:val="20"/>
                              </w:rPr>
                              <w:t xml:space="preserve">---HAVE FUN! EARN AWARDS, SCHOLARSHIPS, </w:t>
                            </w:r>
                            <w:r w:rsidR="00FF40FF" w:rsidRPr="002E3532">
                              <w:rPr>
                                <w:b/>
                                <w:sz w:val="20"/>
                                <w:szCs w:val="20"/>
                              </w:rPr>
                              <w:t>Join National CTE</w:t>
                            </w:r>
                            <w:r w:rsidRPr="002E3532">
                              <w:rPr>
                                <w:b/>
                                <w:sz w:val="20"/>
                                <w:szCs w:val="20"/>
                              </w:rPr>
                              <w:t>, etc.</w:t>
                            </w:r>
                          </w:p>
                          <w:p w14:paraId="5FE16659" w14:textId="77777777" w:rsidR="001F63A6" w:rsidRDefault="008E5053">
                            <w:r>
                              <w:rPr>
                                <w:noProof/>
                                <w:color w:val="0000FF"/>
                              </w:rPr>
                              <w:drawing>
                                <wp:inline distT="0" distB="0" distL="0" distR="0" wp14:anchorId="0029BCCD" wp14:editId="5C3CC642">
                                  <wp:extent cx="2732405" cy="1019999"/>
                                  <wp:effectExtent l="0" t="0" r="0" b="8890"/>
                                  <wp:docPr id="14" name="irc_mi" descr="Image result for what are you waiting fo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hat are you waiting for">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2405" cy="101999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617429" id="_x0000_t202" coordsize="21600,21600" o:spt="202" path="m,l,21600r21600,l21600,xe">
                <v:stroke joinstyle="miter"/>
                <v:path gradientshapeok="t" o:connecttype="rect"/>
              </v:shapetype>
              <v:shape id="_x0000_s1027" type="#_x0000_t202" style="position:absolute;margin-left:-.75pt;margin-top:-5.25pt;width:230.25pt;height:5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" stroked="f">
                <v:textbox>
                  <w:txbxContent>
                    <w:p w14:paraId="4E404434" w14:textId="6CB2E1F4" w:rsidR="001F63A6" w:rsidRPr="001F63A6" w:rsidRDefault="001F63A6" w:rsidP="001F63A6">
                      <w:pPr>
                        <w:pStyle w:val="SectionHeading2"/>
                        <w:jc w:val="center"/>
                        <w:rPr>
                          <w:b/>
                          <w:sz w:val="32"/>
                        </w:rPr>
                      </w:pPr>
                      <w:r>
                        <w:rPr>
                          <w:b/>
                          <w:sz w:val="40"/>
                        </w:rPr>
                        <w:t>SO HOW DO YOU</w:t>
                      </w:r>
                      <w:r w:rsidRPr="001F63A6">
                        <w:rPr>
                          <w:b/>
                          <w:sz w:val="40"/>
                        </w:rPr>
                        <w:t xml:space="preserve"> JOIN </w:t>
                      </w:r>
                      <w:r w:rsidR="003633FA">
                        <w:rPr>
                          <w:b/>
                          <w:sz w:val="40"/>
                        </w:rPr>
                        <w:t>Brookwood</w:t>
                      </w:r>
                      <w:r w:rsidRPr="001F63A6">
                        <w:rPr>
                          <w:b/>
                          <w:sz w:val="40"/>
                        </w:rPr>
                        <w:t xml:space="preserve"> FFA?</w:t>
                      </w:r>
                    </w:p>
                    <w:p w14:paraId="128569F7" w14:textId="77777777" w:rsidR="001F63A6" w:rsidRPr="00E9067A" w:rsidRDefault="001F63A6">
                      <w:pPr>
                        <w:rPr>
                          <w:sz w:val="24"/>
                        </w:rPr>
                      </w:pPr>
                      <w:r w:rsidRPr="00E9067A">
                        <w:rPr>
                          <w:b/>
                          <w:sz w:val="24"/>
                        </w:rPr>
                        <w:t>1</w:t>
                      </w:r>
                      <w:r w:rsidRPr="00E9067A">
                        <w:rPr>
                          <w:b/>
                          <w:sz w:val="24"/>
                          <w:vertAlign w:val="superscript"/>
                        </w:rPr>
                        <w:t>st</w:t>
                      </w:r>
                      <w:r w:rsidRPr="00E9067A">
                        <w:rPr>
                          <w:b/>
                          <w:sz w:val="24"/>
                        </w:rPr>
                        <w:t>---</w:t>
                      </w:r>
                      <w:r w:rsidRPr="002E3532">
                        <w:rPr>
                          <w:b/>
                          <w:sz w:val="24"/>
                          <w:u w:val="single"/>
                        </w:rPr>
                        <w:t>ENROLL in an agricultural science course</w:t>
                      </w:r>
                      <w:r w:rsidR="00E9067A" w:rsidRPr="002E3532">
                        <w:rPr>
                          <w:b/>
                          <w:sz w:val="24"/>
                          <w:u w:val="single"/>
                        </w:rPr>
                        <w:t xml:space="preserve"> elective.</w:t>
                      </w:r>
                    </w:p>
                    <w:p w14:paraId="233EF1DD" w14:textId="304F32B8" w:rsidR="001F63A6" w:rsidRPr="002E3532" w:rsidRDefault="001F63A6" w:rsidP="003633FA">
                      <w:pPr>
                        <w:rPr>
                          <w:b/>
                          <w:i/>
                          <w:sz w:val="20"/>
                        </w:rPr>
                      </w:pPr>
                      <w:r w:rsidRPr="002E3532">
                        <w:rPr>
                          <w:b/>
                          <w:i/>
                          <w:sz w:val="20"/>
                        </w:rPr>
                        <w:t>9</w:t>
                      </w:r>
                      <w:r w:rsidRPr="002E3532">
                        <w:rPr>
                          <w:b/>
                          <w:i/>
                          <w:sz w:val="20"/>
                          <w:vertAlign w:val="superscript"/>
                        </w:rPr>
                        <w:t>th</w:t>
                      </w:r>
                      <w:r w:rsidR="003633FA" w:rsidRPr="002E3532">
                        <w:rPr>
                          <w:b/>
                          <w:i/>
                          <w:sz w:val="20"/>
                        </w:rPr>
                        <w:t xml:space="preserve"> grade-</w:t>
                      </w:r>
                      <w:r w:rsidR="003633FA" w:rsidRPr="002E3532">
                        <w:rPr>
                          <w:b/>
                          <w:i/>
                          <w:sz w:val="20"/>
                        </w:rPr>
                        <w:br/>
                      </w:r>
                      <w:r w:rsidRPr="002E3532">
                        <w:rPr>
                          <w:b/>
                          <w:i/>
                          <w:sz w:val="20"/>
                        </w:rPr>
                        <w:t xml:space="preserve"> </w:t>
                      </w:r>
                      <w:r w:rsidR="00FF40FF" w:rsidRPr="002E3532">
                        <w:rPr>
                          <w:b/>
                          <w:i/>
                          <w:sz w:val="20"/>
                        </w:rPr>
                        <w:t>Agriscience</w:t>
                      </w:r>
                      <w:r w:rsidR="00E9067A" w:rsidRPr="002E3532">
                        <w:rPr>
                          <w:b/>
                          <w:i/>
                          <w:sz w:val="20"/>
                        </w:rPr>
                        <w:t xml:space="preserve"> (1 credit)</w:t>
                      </w:r>
                    </w:p>
                    <w:p w14:paraId="45D7860F" w14:textId="00B1846E" w:rsidR="00E9067A" w:rsidRPr="002E3532" w:rsidRDefault="001F63A6" w:rsidP="003633FA">
                      <w:pPr>
                        <w:rPr>
                          <w:b/>
                          <w:i/>
                          <w:sz w:val="20"/>
                        </w:rPr>
                      </w:pPr>
                      <w:r w:rsidRPr="002E3532">
                        <w:rPr>
                          <w:b/>
                          <w:i/>
                          <w:sz w:val="20"/>
                        </w:rPr>
                        <w:t>10-12</w:t>
                      </w:r>
                      <w:r w:rsidRPr="002E3532">
                        <w:rPr>
                          <w:b/>
                          <w:i/>
                          <w:sz w:val="20"/>
                          <w:vertAlign w:val="superscript"/>
                        </w:rPr>
                        <w:t>th</w:t>
                      </w:r>
                      <w:r w:rsidRPr="002E3532">
                        <w:rPr>
                          <w:b/>
                          <w:i/>
                          <w:sz w:val="20"/>
                        </w:rPr>
                        <w:t xml:space="preserve"> grade-</w:t>
                      </w:r>
                      <w:r w:rsidR="00E9067A" w:rsidRPr="002E3532">
                        <w:rPr>
                          <w:b/>
                          <w:i/>
                          <w:sz w:val="20"/>
                        </w:rPr>
                        <w:tab/>
                      </w:r>
                      <w:r w:rsidR="003633FA" w:rsidRPr="002E3532">
                        <w:rPr>
                          <w:b/>
                          <w:i/>
                          <w:sz w:val="20"/>
                        </w:rPr>
                        <w:br/>
                        <w:t>Agriscience (1 credit)</w:t>
                      </w:r>
                      <w:r w:rsidR="00FF40FF" w:rsidRPr="002E3532">
                        <w:rPr>
                          <w:b/>
                          <w:i/>
                          <w:sz w:val="20"/>
                        </w:rPr>
                        <w:br/>
                        <w:t>Landscape Design and Management</w:t>
                      </w:r>
                      <w:r w:rsidR="000D18FB" w:rsidRPr="002E3532">
                        <w:rPr>
                          <w:b/>
                          <w:i/>
                          <w:sz w:val="20"/>
                        </w:rPr>
                        <w:t xml:space="preserve"> (1 credit)</w:t>
                      </w:r>
                      <w:r w:rsidR="002E3532" w:rsidRPr="002E3532">
                        <w:rPr>
                          <w:b/>
                          <w:i/>
                          <w:sz w:val="20"/>
                        </w:rPr>
                        <w:br/>
                        <w:t>Horticulture (1 credit)</w:t>
                      </w:r>
                      <w:r w:rsidR="003633FA" w:rsidRPr="002E3532">
                        <w:rPr>
                          <w:b/>
                          <w:i/>
                          <w:sz w:val="20"/>
                        </w:rPr>
                        <w:br/>
                      </w:r>
                      <w:r w:rsidR="00FF40FF" w:rsidRPr="002E3532">
                        <w:rPr>
                          <w:b/>
                          <w:i/>
                          <w:sz w:val="20"/>
                        </w:rPr>
                        <w:t xml:space="preserve">Fish and </w:t>
                      </w:r>
                      <w:r w:rsidRPr="002E3532">
                        <w:rPr>
                          <w:b/>
                          <w:i/>
                          <w:sz w:val="20"/>
                        </w:rPr>
                        <w:t>Wildlife</w:t>
                      </w:r>
                      <w:r w:rsidR="00E9067A" w:rsidRPr="002E3532">
                        <w:rPr>
                          <w:b/>
                          <w:i/>
                          <w:sz w:val="20"/>
                        </w:rPr>
                        <w:t xml:space="preserve"> (1 credit)</w:t>
                      </w:r>
                      <w:r w:rsidR="003633FA" w:rsidRPr="002E3532">
                        <w:rPr>
                          <w:b/>
                          <w:i/>
                          <w:sz w:val="20"/>
                        </w:rPr>
                        <w:br/>
                      </w:r>
                      <w:r w:rsidRPr="002E3532">
                        <w:rPr>
                          <w:b/>
                          <w:i/>
                          <w:sz w:val="20"/>
                        </w:rPr>
                        <w:t>Floral Design</w:t>
                      </w:r>
                      <w:r w:rsidR="00FF40FF" w:rsidRPr="002E3532">
                        <w:rPr>
                          <w:b/>
                          <w:i/>
                          <w:sz w:val="20"/>
                        </w:rPr>
                        <w:t xml:space="preserve"> and </w:t>
                      </w:r>
                      <w:proofErr w:type="spellStart"/>
                      <w:r w:rsidR="00FF40FF" w:rsidRPr="002E3532">
                        <w:rPr>
                          <w:b/>
                          <w:i/>
                          <w:sz w:val="20"/>
                        </w:rPr>
                        <w:t>Interiorscaping</w:t>
                      </w:r>
                      <w:proofErr w:type="spellEnd"/>
                      <w:r w:rsidR="002E3532" w:rsidRPr="002E3532">
                        <w:rPr>
                          <w:b/>
                          <w:i/>
                          <w:sz w:val="20"/>
                        </w:rPr>
                        <w:t xml:space="preserve"> (1 </w:t>
                      </w:r>
                      <w:r w:rsidR="00E9067A" w:rsidRPr="002E3532">
                        <w:rPr>
                          <w:b/>
                          <w:i/>
                          <w:sz w:val="20"/>
                        </w:rPr>
                        <w:t>credit)</w:t>
                      </w:r>
                      <w:r w:rsidRPr="002E3532">
                        <w:rPr>
                          <w:b/>
                          <w:i/>
                          <w:sz w:val="20"/>
                        </w:rPr>
                        <w:t xml:space="preserve"> </w:t>
                      </w:r>
                    </w:p>
                    <w:p w14:paraId="783ECF87" w14:textId="4725E68D" w:rsidR="001F63A6" w:rsidRPr="002E3532" w:rsidRDefault="00E9067A" w:rsidP="00E9067A">
                      <w:pPr>
                        <w:rPr>
                          <w:b/>
                          <w:sz w:val="20"/>
                          <w:szCs w:val="20"/>
                        </w:rPr>
                      </w:pPr>
                      <w:r w:rsidRPr="002E3532">
                        <w:rPr>
                          <w:b/>
                          <w:sz w:val="20"/>
                          <w:szCs w:val="20"/>
                        </w:rPr>
                        <w:t>2nd---</w:t>
                      </w:r>
                      <w:r w:rsidR="00CD7355">
                        <w:rPr>
                          <w:b/>
                          <w:sz w:val="20"/>
                          <w:szCs w:val="20"/>
                        </w:rPr>
                        <w:t>JOIN</w:t>
                      </w:r>
                      <w:r w:rsidR="00FF40FF" w:rsidRPr="002E3532">
                        <w:rPr>
                          <w:b/>
                          <w:sz w:val="20"/>
                          <w:szCs w:val="20"/>
                        </w:rPr>
                        <w:t xml:space="preserve"> FFA membership </w:t>
                      </w:r>
                      <w:r w:rsidR="00CD7355">
                        <w:rPr>
                          <w:b/>
                          <w:sz w:val="20"/>
                          <w:szCs w:val="20"/>
                        </w:rPr>
                        <w:t>it is FREE</w:t>
                      </w:r>
                      <w:r w:rsidRPr="002E3532">
                        <w:rPr>
                          <w:b/>
                          <w:sz w:val="20"/>
                          <w:szCs w:val="20"/>
                        </w:rPr>
                        <w:t xml:space="preserve"> to </w:t>
                      </w:r>
                      <w:r w:rsidR="00FF40FF" w:rsidRPr="002E3532">
                        <w:rPr>
                          <w:b/>
                          <w:sz w:val="20"/>
                          <w:szCs w:val="20"/>
                        </w:rPr>
                        <w:t>Brookwood</w:t>
                      </w:r>
                      <w:r w:rsidRPr="002E3532">
                        <w:rPr>
                          <w:b/>
                          <w:sz w:val="20"/>
                          <w:szCs w:val="20"/>
                        </w:rPr>
                        <w:t xml:space="preserve"> </w:t>
                      </w:r>
                      <w:r w:rsidR="00CD7355">
                        <w:rPr>
                          <w:b/>
                          <w:sz w:val="20"/>
                          <w:szCs w:val="20"/>
                        </w:rPr>
                        <w:t>Agriculture students!</w:t>
                      </w:r>
                      <w:r w:rsidR="003633FA" w:rsidRPr="002E3532">
                        <w:rPr>
                          <w:b/>
                          <w:sz w:val="20"/>
                          <w:szCs w:val="20"/>
                        </w:rPr>
                        <w:t xml:space="preserve"> </w:t>
                      </w:r>
                    </w:p>
                    <w:p w14:paraId="1CAC6555" w14:textId="381D261A" w:rsidR="00E9067A" w:rsidRPr="002E3532" w:rsidRDefault="00E9067A" w:rsidP="00E9067A">
                      <w:pPr>
                        <w:rPr>
                          <w:b/>
                          <w:sz w:val="20"/>
                          <w:szCs w:val="20"/>
                        </w:rPr>
                      </w:pPr>
                      <w:r w:rsidRPr="002E3532">
                        <w:rPr>
                          <w:b/>
                          <w:sz w:val="20"/>
                          <w:szCs w:val="20"/>
                        </w:rPr>
                        <w:t xml:space="preserve">3rd---Stay active by participating in SAE’s, CDE’s and/or </w:t>
                      </w:r>
                      <w:r w:rsidR="00FF40FF" w:rsidRPr="002E3532">
                        <w:rPr>
                          <w:b/>
                          <w:sz w:val="20"/>
                          <w:szCs w:val="20"/>
                        </w:rPr>
                        <w:t>Leadership activities</w:t>
                      </w:r>
                      <w:r w:rsidR="00623E07" w:rsidRPr="002E3532">
                        <w:rPr>
                          <w:b/>
                          <w:sz w:val="20"/>
                          <w:szCs w:val="20"/>
                        </w:rPr>
                        <w:t xml:space="preserve"> throughout the year</w:t>
                      </w:r>
                    </w:p>
                    <w:p w14:paraId="1CB827F3" w14:textId="2D8EEA92" w:rsidR="00E9067A" w:rsidRPr="002E3532" w:rsidRDefault="00E9067A" w:rsidP="00E9067A">
                      <w:pPr>
                        <w:rPr>
                          <w:b/>
                          <w:sz w:val="20"/>
                          <w:szCs w:val="20"/>
                        </w:rPr>
                      </w:pPr>
                      <w:r w:rsidRPr="002E3532">
                        <w:rPr>
                          <w:b/>
                          <w:sz w:val="20"/>
                          <w:szCs w:val="20"/>
                        </w:rPr>
                        <w:t>4</w:t>
                      </w:r>
                      <w:r w:rsidRPr="002E3532">
                        <w:rPr>
                          <w:b/>
                          <w:sz w:val="20"/>
                          <w:szCs w:val="20"/>
                          <w:vertAlign w:val="superscript"/>
                        </w:rPr>
                        <w:t>th</w:t>
                      </w:r>
                      <w:r w:rsidRPr="002E3532">
                        <w:rPr>
                          <w:b/>
                          <w:sz w:val="20"/>
                          <w:szCs w:val="20"/>
                        </w:rPr>
                        <w:t xml:space="preserve">---HAVE FUN! EARN AWARDS, SCHOLARSHIPS, </w:t>
                      </w:r>
                      <w:r w:rsidR="00FF40FF" w:rsidRPr="002E3532">
                        <w:rPr>
                          <w:b/>
                          <w:sz w:val="20"/>
                          <w:szCs w:val="20"/>
                        </w:rPr>
                        <w:t>Join National CTE</w:t>
                      </w:r>
                      <w:r w:rsidRPr="002E3532">
                        <w:rPr>
                          <w:b/>
                          <w:sz w:val="20"/>
                          <w:szCs w:val="20"/>
                        </w:rPr>
                        <w:t>, etc.</w:t>
                      </w:r>
                    </w:p>
                    <w:p w14:paraId="5FE16659" w14:textId="77777777" w:rsidR="001F63A6" w:rsidRDefault="008E5053">
                      <w:r>
                        <w:rPr>
                          <w:noProof/>
                          <w:color w:val="0000FF"/>
                        </w:rPr>
                        <w:drawing>
                          <wp:inline distT="0" distB="0" distL="0" distR="0" wp14:anchorId="0029BCCD" wp14:editId="5C3CC642">
                            <wp:extent cx="2732405" cy="1019999"/>
                            <wp:effectExtent l="0" t="0" r="0" b="8890"/>
                            <wp:docPr id="14" name="irc_mi" descr="Image result for what are you waiting fo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hat are you waiting for">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2405" cy="1019999"/>
                                    </a:xfrm>
                                    <a:prstGeom prst="rect">
                                      <a:avLst/>
                                    </a:prstGeom>
                                    <a:noFill/>
                                    <a:ln>
                                      <a:noFill/>
                                    </a:ln>
                                  </pic:spPr>
                                </pic:pic>
                              </a:graphicData>
                            </a:graphic>
                          </wp:inline>
                        </w:drawing>
                      </w:r>
                    </w:p>
                  </w:txbxContent>
                </v:textbox>
              </v:shape>
            </w:pict>
          </mc:Fallback>
        </mc:AlternateContent>
      </w:r>
    </w:p>
    <w:p w14:paraId="07568034" w14:textId="77777777" w:rsidR="000163F4" w:rsidRDefault="000163F4" w:rsidP="000163F4"/>
    <w:p w14:paraId="1C8102CA" w14:textId="77777777" w:rsidR="000163F4" w:rsidRDefault="000163F4" w:rsidP="000163F4">
      <w:pPr>
        <w:jc w:val="center"/>
      </w:pPr>
    </w:p>
    <w:p w14:paraId="1C54C631" w14:textId="77777777" w:rsidR="000163F4" w:rsidRDefault="000163F4" w:rsidP="000163F4"/>
    <w:p w14:paraId="7B441239" w14:textId="77777777" w:rsidR="00645CDD" w:rsidRDefault="00645CDD" w:rsidP="000163F4">
      <w:r>
        <w:rPr>
          <w:noProof/>
        </w:rPr>
        <mc:AlternateContent>
          <mc:Choice Requires="wps">
            <w:drawing>
              <wp:anchor distT="0" distB="0" distL="114300" distR="114300" simplePos="0" relativeHeight="251664384" behindDoc="0" locked="0" layoutInCell="1" allowOverlap="1" wp14:anchorId="176189B0" wp14:editId="2ADE036E">
                <wp:simplePos x="0" y="0"/>
                <wp:positionH relativeFrom="margin">
                  <wp:posOffset>6562725</wp:posOffset>
                </wp:positionH>
                <wp:positionV relativeFrom="page">
                  <wp:posOffset>2057400</wp:posOffset>
                </wp:positionV>
                <wp:extent cx="2560320" cy="40005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400050"/>
                        </a:xfrm>
                        <a:prstGeom prst="rect">
                          <a:avLst/>
                        </a:prstGeom>
                        <a:solidFill>
                          <a:schemeClr val="accent4">
                            <a:lumMod val="60000"/>
                            <a:lumOff val="40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sdt>
                            <w:sdtPr>
                              <w:rPr>
                                <w:b/>
                                <w:color w:val="000000" w:themeColor="text1"/>
                                <w:sz w:val="22"/>
                              </w:rPr>
                              <w:alias w:val="Company"/>
                              <w:id w:val="71674626"/>
                              <w:placeholder>
                                <w:docPart w:val="6AFF05F90E8C47DDA6570992B3B205F0"/>
                              </w:placeholder>
                              <w:dataBinding w:prefixMappings="xmlns:ns0='http://schemas.openxmlformats.org/officeDocument/2006/extended-properties'" w:xpath="/ns0:Properties[1]/ns0:Company[1]" w:storeItemID="{6668398D-A668-4E3E-A5EB-62B293D839F1}"/>
                              <w:text/>
                            </w:sdtPr>
                            <w:sdtEndPr/>
                            <w:sdtContent>
                              <w:p w14:paraId="4080F2B4" w14:textId="585A73ED" w:rsidR="00CB54DF" w:rsidRPr="00910F0C" w:rsidRDefault="00003E63" w:rsidP="00FF40FF">
                                <w:pPr>
                                  <w:pStyle w:val="BrochureTitle"/>
                                  <w:rPr>
                                    <w:b/>
                                    <w:color w:val="000000" w:themeColor="text1"/>
                                    <w:sz w:val="22"/>
                                  </w:rPr>
                                </w:pPr>
                                <w:r w:rsidRPr="00910F0C">
                                  <w:rPr>
                                    <w:b/>
                                    <w:color w:val="000000" w:themeColor="text1"/>
                                    <w:sz w:val="22"/>
                                  </w:rPr>
                                  <w:t xml:space="preserve">Brookwood FFA </w:t>
                                </w:r>
                                <w:r w:rsidR="002E3532">
                                  <w:rPr>
                                    <w:b/>
                                    <w:color w:val="000000" w:themeColor="text1"/>
                                    <w:sz w:val="22"/>
                                  </w:rPr>
                                  <w:t>/</w:t>
                                </w:r>
                                <w:r w:rsidRPr="00910F0C">
                                  <w:rPr>
                                    <w:b/>
                                    <w:color w:val="000000" w:themeColor="text1"/>
                                    <w:sz w:val="22"/>
                                  </w:rPr>
                                  <w:t>Ag</w:t>
                                </w:r>
                                <w:r w:rsidR="00910F0C">
                                  <w:rPr>
                                    <w:b/>
                                    <w:color w:val="000000" w:themeColor="text1"/>
                                    <w:sz w:val="22"/>
                                  </w:rPr>
                                  <w:t>. D</w:t>
                                </w:r>
                                <w:r w:rsidR="00745FC4">
                                  <w:rPr>
                                    <w:b/>
                                    <w:color w:val="000000" w:themeColor="text1"/>
                                    <w:sz w:val="22"/>
                                  </w:rPr>
                                  <w:t>e</w:t>
                                </w:r>
                                <w:r w:rsidRPr="00910F0C">
                                  <w:rPr>
                                    <w:b/>
                                    <w:color w:val="000000" w:themeColor="text1"/>
                                    <w:sz w:val="22"/>
                                  </w:rPr>
                                  <w:t>pt.</w:t>
                                </w:r>
                              </w:p>
                            </w:sdtContent>
                          </w:sdt>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76189B0" id="Text Box 11" o:spid="_x0000_s1028" type="#_x0000_t202" style="position:absolute;margin-left:516.75pt;margin-top:162pt;width:201.6pt;height:3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" fillcolor="#b2a1c7 [1943]" stroked="f">
                <v:textbox>
                  <w:txbxContent>
                    <w:sdt>
                      <w:sdtPr>
                        <w:rPr>
                          <w:b/>
                          <w:color w:val="000000" w:themeColor="text1"/>
                          <w:sz w:val="22"/>
                        </w:rPr>
                        <w:alias w:val="Company"/>
                        <w:id w:val="71674626"/>
                        <w:placeholder>
                          <w:docPart w:val="6AFF05F90E8C47DDA6570992B3B205F0"/>
                        </w:placeholder>
                        <w:dataBinding w:prefixMappings="xmlns:ns0='http://schemas.openxmlformats.org/officeDocument/2006/extended-properties'" w:xpath="/ns0:Properties[1]/ns0:Company[1]" w:storeItemID="{6668398D-A668-4E3E-A5EB-62B293D839F1}"/>
                        <w:text/>
                      </w:sdtPr>
                      <w:sdtEndPr/>
                      <w:sdtContent>
                        <w:p w14:paraId="4080F2B4" w14:textId="585A73ED" w:rsidR="00CB54DF" w:rsidRPr="00910F0C" w:rsidRDefault="00003E63" w:rsidP="00FF40FF">
                          <w:pPr>
                            <w:pStyle w:val="BrochureTitle"/>
                            <w:rPr>
                              <w:b/>
                              <w:color w:val="000000" w:themeColor="text1"/>
                              <w:sz w:val="22"/>
                            </w:rPr>
                          </w:pPr>
                          <w:r w:rsidRPr="00910F0C">
                            <w:rPr>
                              <w:b/>
                              <w:color w:val="000000" w:themeColor="text1"/>
                              <w:sz w:val="22"/>
                            </w:rPr>
                            <w:t xml:space="preserve">Brookwood FFA </w:t>
                          </w:r>
                          <w:r w:rsidR="002E3532">
                            <w:rPr>
                              <w:b/>
                              <w:color w:val="000000" w:themeColor="text1"/>
                              <w:sz w:val="22"/>
                            </w:rPr>
                            <w:t>/</w:t>
                          </w:r>
                          <w:r w:rsidRPr="00910F0C">
                            <w:rPr>
                              <w:b/>
                              <w:color w:val="000000" w:themeColor="text1"/>
                              <w:sz w:val="22"/>
                            </w:rPr>
                            <w:t>Ag</w:t>
                          </w:r>
                          <w:r w:rsidR="00910F0C">
                            <w:rPr>
                              <w:b/>
                              <w:color w:val="000000" w:themeColor="text1"/>
                              <w:sz w:val="22"/>
                            </w:rPr>
                            <w:t>. D</w:t>
                          </w:r>
                          <w:r w:rsidR="00745FC4">
                            <w:rPr>
                              <w:b/>
                              <w:color w:val="000000" w:themeColor="text1"/>
                              <w:sz w:val="22"/>
                            </w:rPr>
                            <w:t>e</w:t>
                          </w:r>
                          <w:r w:rsidRPr="00910F0C">
                            <w:rPr>
                              <w:b/>
                              <w:color w:val="000000" w:themeColor="text1"/>
                              <w:sz w:val="22"/>
                            </w:rPr>
                            <w:t>pt.</w:t>
                          </w:r>
                        </w:p>
                      </w:sdtContent>
                    </w:sdt>
                  </w:txbxContent>
                </v:textbox>
                <w10:wrap anchorx="margin" anchory="page"/>
              </v:shape>
            </w:pict>
          </mc:Fallback>
        </mc:AlternateContent>
      </w:r>
    </w:p>
    <w:p w14:paraId="7D7C1F65" w14:textId="5FA4AABF" w:rsidR="00CB54DF" w:rsidRPr="000163F4" w:rsidRDefault="00003E63" w:rsidP="000163F4">
      <w:pPr>
        <w:sectPr w:rsidR="00CB54DF" w:rsidRPr="000163F4">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61312" behindDoc="0" locked="0" layoutInCell="1" allowOverlap="1" wp14:anchorId="78D65EDE" wp14:editId="0A2DB585">
                <wp:simplePos x="0" y="0"/>
                <wp:positionH relativeFrom="page">
                  <wp:posOffset>3876675</wp:posOffset>
                </wp:positionH>
                <wp:positionV relativeFrom="page">
                  <wp:posOffset>5838825</wp:posOffset>
                </wp:positionV>
                <wp:extent cx="1866900" cy="1932940"/>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932940"/>
                        </a:xfrm>
                        <a:prstGeom prst="rect">
                          <a:avLst/>
                        </a:prstGeom>
                        <a:gradFill rotWithShape="1">
                          <a:gsLst>
                            <a:gs pos="0">
                              <a:schemeClr val="accent4">
                                <a:lumMod val="60000"/>
                                <a:lumOff val="40000"/>
                                <a:alpha val="0"/>
                              </a:schemeClr>
                            </a:gs>
                            <a:gs pos="100000">
                              <a:schemeClr val="accent4">
                                <a:lumMod val="60000"/>
                                <a:lumOff val="40000"/>
                                <a:gamma/>
                                <a:invGamma/>
                              </a:schemeClr>
                            </a:gs>
                          </a:gsLst>
                          <a:lin ang="5400000" scaled="1"/>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sdt>
                            <w:sdtPr>
                              <w:rPr>
                                <w:b/>
                                <w:sz w:val="16"/>
                                <w:szCs w:val="16"/>
                              </w:rPr>
                              <w:alias w:val="Company"/>
                              <w:id w:val="71749683"/>
                              <w:dataBinding w:prefixMappings="xmlns:ns0='http://schemas.openxmlformats.org/officeDocument/2006/extended-properties'" w:xpath="/ns0:Properties[1]/ns0:Company[1]" w:storeItemID="{6668398D-A668-4E3E-A5EB-62B293D839F1}"/>
                              <w:text/>
                            </w:sdtPr>
                            <w:sdtEndPr/>
                            <w:sdtContent>
                              <w:p w14:paraId="44F5D291" w14:textId="1B930756" w:rsidR="00CB54DF" w:rsidRPr="00003E63" w:rsidRDefault="002E3532" w:rsidP="00645CDD">
                                <w:pPr>
                                  <w:pStyle w:val="ContactInformationHeading"/>
                                  <w:jc w:val="center"/>
                                  <w:rPr>
                                    <w:b/>
                                    <w:sz w:val="16"/>
                                    <w:szCs w:val="16"/>
                                  </w:rPr>
                                </w:pPr>
                                <w:r>
                                  <w:rPr>
                                    <w:b/>
                                    <w:sz w:val="16"/>
                                    <w:szCs w:val="16"/>
                                  </w:rPr>
                                  <w:t>Brookwood FFA /Ag. Dept.</w:t>
                                </w:r>
                              </w:p>
                            </w:sdtContent>
                          </w:sdt>
                          <w:p w14:paraId="676C62DB" w14:textId="1B808095" w:rsidR="000D18FB" w:rsidRPr="008B63FE" w:rsidRDefault="00FF40FF" w:rsidP="00645CDD">
                            <w:pPr>
                              <w:pStyle w:val="ContactInformation"/>
                              <w:jc w:val="center"/>
                              <w:rPr>
                                <w:b/>
                                <w:sz w:val="20"/>
                              </w:rPr>
                            </w:pPr>
                            <w:r w:rsidRPr="00003E63">
                              <w:rPr>
                                <w:b/>
                                <w:sz w:val="16"/>
                                <w:szCs w:val="16"/>
                              </w:rPr>
                              <w:t>12250 George Richmond Pkwy.</w:t>
                            </w:r>
                            <w:r w:rsidRPr="00003E63">
                              <w:rPr>
                                <w:b/>
                                <w:sz w:val="16"/>
                                <w:szCs w:val="16"/>
                              </w:rPr>
                              <w:br/>
                              <w:t>Brookwood, AL 35444</w:t>
                            </w:r>
                            <w:r w:rsidR="00003E63">
                              <w:rPr>
                                <w:b/>
                                <w:sz w:val="20"/>
                              </w:rPr>
                              <w:br/>
                            </w:r>
                            <w:r w:rsidR="00003E63">
                              <w:rPr>
                                <w:rFonts w:ascii="Century Gothic" w:hAnsi="Century Gothic"/>
                                <w:b/>
                                <w:color w:val="003399"/>
                                <w:sz w:val="16"/>
                                <w:szCs w:val="16"/>
                              </w:rPr>
                              <w:t>The BWHS Ag. Dept. does not discriminate on the basis of race, color, national origin, sex, disability, or age in its</w:t>
                            </w:r>
                            <w:r w:rsidR="00003E63">
                              <w:rPr>
                                <w:rFonts w:ascii="Century Gothic" w:hAnsi="Century Gothic"/>
                                <w:b/>
                                <w:color w:val="003399"/>
                              </w:rPr>
                              <w:t xml:space="preserve"> </w:t>
                            </w:r>
                            <w:r w:rsidR="00003E63">
                              <w:rPr>
                                <w:rFonts w:ascii="Century Gothic" w:hAnsi="Century Gothic"/>
                                <w:b/>
                                <w:color w:val="003399"/>
                                <w:sz w:val="16"/>
                                <w:szCs w:val="16"/>
                              </w:rPr>
                              <w:t>programs and</w:t>
                            </w:r>
                            <w:r w:rsidR="00003E63">
                              <w:rPr>
                                <w:rFonts w:ascii="Century Gothic" w:hAnsi="Century Gothic"/>
                                <w:b/>
                                <w:color w:val="003399"/>
                              </w:rPr>
                              <w:t xml:space="preserve"> </w:t>
                            </w:r>
                            <w:r w:rsidR="00003E63">
                              <w:rPr>
                                <w:rFonts w:ascii="Century Gothic" w:hAnsi="Century Gothic"/>
                                <w:b/>
                                <w:color w:val="003399"/>
                                <w:sz w:val="16"/>
                                <w:szCs w:val="16"/>
                              </w:rPr>
                              <w:t>activities and provides equal access to the Boy Scouts and other designated youth groups.</w:t>
                            </w:r>
                          </w:p>
                          <w:p w14:paraId="44195F3F" w14:textId="77777777" w:rsidR="00CB54DF" w:rsidRPr="008B63FE" w:rsidRDefault="00CB54DF" w:rsidP="00645CDD">
                            <w:pPr>
                              <w:pStyle w:val="WebSiteAddress"/>
                              <w:jc w:val="center"/>
                              <w:rPr>
                                <w:b/>
                                <w:sz w:val="24"/>
                              </w:rPr>
                            </w:pP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78D65EDE" id="Text Box 6" o:spid="_x0000_s1029" type="#_x0000_t202" style="position:absolute;margin-left:305.25pt;margin-top:459.75pt;width:147pt;height:152.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" fillcolor="#b2a1c7 [1943]" stroked="f">
                <v:fill opacity="0" color2="#b2a1c7 [1943]" rotate="t" focus="100%" type="gradient"/>
                <v:textbox inset=",7.2pt,,7.2pt">
                  <w:txbxContent>
                    <w:sdt>
                      <w:sdtPr>
                        <w:rPr>
                          <w:b/>
                          <w:sz w:val="16"/>
                          <w:szCs w:val="16"/>
                        </w:rPr>
                        <w:alias w:val="Company"/>
                        <w:id w:val="71749683"/>
                        <w:dataBinding w:prefixMappings="xmlns:ns0='http://schemas.openxmlformats.org/officeDocument/2006/extended-properties'" w:xpath="/ns0:Properties[1]/ns0:Company[1]" w:storeItemID="{6668398D-A668-4E3E-A5EB-62B293D839F1}"/>
                        <w:text/>
                      </w:sdtPr>
                      <w:sdtEndPr/>
                      <w:sdtContent>
                        <w:p w14:paraId="44F5D291" w14:textId="1B930756" w:rsidR="00CB54DF" w:rsidRPr="00003E63" w:rsidRDefault="002E3532" w:rsidP="00645CDD">
                          <w:pPr>
                            <w:pStyle w:val="ContactInformationHeading"/>
                            <w:jc w:val="center"/>
                            <w:rPr>
                              <w:b/>
                              <w:sz w:val="16"/>
                              <w:szCs w:val="16"/>
                            </w:rPr>
                          </w:pPr>
                          <w:r>
                            <w:rPr>
                              <w:b/>
                              <w:sz w:val="16"/>
                              <w:szCs w:val="16"/>
                            </w:rPr>
                            <w:t>Brookwood FFA /Ag. Dept.</w:t>
                          </w:r>
                        </w:p>
                      </w:sdtContent>
                    </w:sdt>
                    <w:p w14:paraId="676C62DB" w14:textId="1B808095" w:rsidR="000D18FB" w:rsidRPr="008B63FE" w:rsidRDefault="00FF40FF" w:rsidP="00645CDD">
                      <w:pPr>
                        <w:pStyle w:val="ContactInformation"/>
                        <w:jc w:val="center"/>
                        <w:rPr>
                          <w:b/>
                          <w:sz w:val="20"/>
                        </w:rPr>
                      </w:pPr>
                      <w:r w:rsidRPr="00003E63">
                        <w:rPr>
                          <w:b/>
                          <w:sz w:val="16"/>
                          <w:szCs w:val="16"/>
                        </w:rPr>
                        <w:t>12250 George Richmond Pkwy.</w:t>
                      </w:r>
                      <w:r w:rsidRPr="00003E63">
                        <w:rPr>
                          <w:b/>
                          <w:sz w:val="16"/>
                          <w:szCs w:val="16"/>
                        </w:rPr>
                        <w:br/>
                        <w:t>Brookwood, AL 35444</w:t>
                      </w:r>
                      <w:r w:rsidR="00003E63">
                        <w:rPr>
                          <w:b/>
                          <w:sz w:val="20"/>
                        </w:rPr>
                        <w:br/>
                      </w:r>
                      <w:proofErr w:type="gramStart"/>
                      <w:r w:rsidR="00003E63">
                        <w:rPr>
                          <w:rFonts w:ascii="Century Gothic" w:hAnsi="Century Gothic"/>
                          <w:b/>
                          <w:color w:val="003399"/>
                          <w:sz w:val="16"/>
                          <w:szCs w:val="16"/>
                        </w:rPr>
                        <w:t>The</w:t>
                      </w:r>
                      <w:proofErr w:type="gramEnd"/>
                      <w:r w:rsidR="00003E63">
                        <w:rPr>
                          <w:rFonts w:ascii="Century Gothic" w:hAnsi="Century Gothic"/>
                          <w:b/>
                          <w:color w:val="003399"/>
                          <w:sz w:val="16"/>
                          <w:szCs w:val="16"/>
                        </w:rPr>
                        <w:t xml:space="preserve"> BWHS Ag. Dept. does not discriminate </w:t>
                      </w:r>
                      <w:proofErr w:type="gramStart"/>
                      <w:r w:rsidR="00003E63">
                        <w:rPr>
                          <w:rFonts w:ascii="Century Gothic" w:hAnsi="Century Gothic"/>
                          <w:b/>
                          <w:color w:val="003399"/>
                          <w:sz w:val="16"/>
                          <w:szCs w:val="16"/>
                        </w:rPr>
                        <w:t>on the basis of</w:t>
                      </w:r>
                      <w:proofErr w:type="gramEnd"/>
                      <w:r w:rsidR="00003E63">
                        <w:rPr>
                          <w:rFonts w:ascii="Century Gothic" w:hAnsi="Century Gothic"/>
                          <w:b/>
                          <w:color w:val="003399"/>
                          <w:sz w:val="16"/>
                          <w:szCs w:val="16"/>
                        </w:rPr>
                        <w:t xml:space="preserve"> race, color, national origin, sex, disability, or age in its</w:t>
                      </w:r>
                      <w:r w:rsidR="00003E63">
                        <w:rPr>
                          <w:rFonts w:ascii="Century Gothic" w:hAnsi="Century Gothic"/>
                          <w:b/>
                          <w:color w:val="003399"/>
                        </w:rPr>
                        <w:t xml:space="preserve"> </w:t>
                      </w:r>
                      <w:r w:rsidR="00003E63">
                        <w:rPr>
                          <w:rFonts w:ascii="Century Gothic" w:hAnsi="Century Gothic"/>
                          <w:b/>
                          <w:color w:val="003399"/>
                          <w:sz w:val="16"/>
                          <w:szCs w:val="16"/>
                        </w:rPr>
                        <w:t>programs and</w:t>
                      </w:r>
                      <w:r w:rsidR="00003E63">
                        <w:rPr>
                          <w:rFonts w:ascii="Century Gothic" w:hAnsi="Century Gothic"/>
                          <w:b/>
                          <w:color w:val="003399"/>
                        </w:rPr>
                        <w:t xml:space="preserve"> </w:t>
                      </w:r>
                      <w:r w:rsidR="00003E63">
                        <w:rPr>
                          <w:rFonts w:ascii="Century Gothic" w:hAnsi="Century Gothic"/>
                          <w:b/>
                          <w:color w:val="003399"/>
                          <w:sz w:val="16"/>
                          <w:szCs w:val="16"/>
                        </w:rPr>
                        <w:t>activities and provides equal access to the Boy Scouts and other designated youth groups.</w:t>
                      </w:r>
                    </w:p>
                    <w:p w14:paraId="44195F3F" w14:textId="77777777" w:rsidR="00CB54DF" w:rsidRPr="008B63FE" w:rsidRDefault="00CB54DF" w:rsidP="00645CDD">
                      <w:pPr>
                        <w:pStyle w:val="WebSiteAddress"/>
                        <w:jc w:val="center"/>
                        <w:rPr>
                          <w:b/>
                          <w:sz w:val="24"/>
                        </w:rPr>
                      </w:pPr>
                    </w:p>
                  </w:txbxContent>
                </v:textbox>
                <w10:wrap anchorx="page" anchory="page"/>
              </v:shape>
            </w:pict>
          </mc:Fallback>
        </mc:AlternateContent>
      </w:r>
      <w:r w:rsidR="00645CDD">
        <w:rPr>
          <w:noProof/>
        </w:rPr>
        <mc:AlternateContent>
          <mc:Choice Requires="wps">
            <w:drawing>
              <wp:anchor distT="0" distB="0" distL="114300" distR="114300" simplePos="0" relativeHeight="251670528" behindDoc="0" locked="0" layoutInCell="1" allowOverlap="1" wp14:anchorId="5DE7DD7E" wp14:editId="2D7B59E3">
                <wp:simplePos x="0" y="0"/>
                <wp:positionH relativeFrom="column">
                  <wp:posOffset>6007100</wp:posOffset>
                </wp:positionH>
                <wp:positionV relativeFrom="paragraph">
                  <wp:posOffset>670560</wp:posOffset>
                </wp:positionV>
                <wp:extent cx="3437890" cy="48006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890" cy="48006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7E70C3D" w14:textId="0C459486" w:rsidR="000163F4" w:rsidRPr="000D18FB" w:rsidRDefault="000163F4" w:rsidP="00EE22E2">
                            <w:pPr>
                              <w:jc w:val="center"/>
                              <w:rPr>
                                <w:rFonts w:ascii="Agency FB" w:hAnsi="Agency FB"/>
                                <w:b/>
                                <w:i/>
                                <w:sz w:val="26"/>
                                <w:szCs w:val="26"/>
                              </w:rPr>
                            </w:pPr>
                            <w:r w:rsidRPr="000D18FB">
                              <w:rPr>
                                <w:rFonts w:ascii="Agency FB" w:hAnsi="Agency FB"/>
                                <w:b/>
                                <w:i/>
                                <w:sz w:val="26"/>
                                <w:szCs w:val="26"/>
                              </w:rPr>
                              <w:t xml:space="preserve">Welcome to </w:t>
                            </w:r>
                            <w:r w:rsidR="00FF40FF">
                              <w:rPr>
                                <w:rFonts w:ascii="Agency FB" w:hAnsi="Agency FB"/>
                                <w:b/>
                                <w:i/>
                                <w:sz w:val="26"/>
                                <w:szCs w:val="26"/>
                              </w:rPr>
                              <w:t xml:space="preserve">BWHS </w:t>
                            </w:r>
                            <w:r w:rsidRPr="000D18FB">
                              <w:rPr>
                                <w:rFonts w:ascii="Agency FB" w:hAnsi="Agency FB"/>
                                <w:b/>
                                <w:i/>
                                <w:sz w:val="26"/>
                                <w:szCs w:val="26"/>
                              </w:rPr>
                              <w:t>FFA</w:t>
                            </w:r>
                            <w:r w:rsidR="00E9067A" w:rsidRPr="000D18FB">
                              <w:rPr>
                                <w:rFonts w:ascii="Agency FB" w:hAnsi="Agency FB"/>
                                <w:b/>
                                <w:i/>
                                <w:sz w:val="26"/>
                                <w:szCs w:val="26"/>
                              </w:rPr>
                              <w:t xml:space="preserve"> and Agriculture</w:t>
                            </w:r>
                            <w:r w:rsidR="00EE22E2" w:rsidRPr="000D18FB">
                              <w:rPr>
                                <w:rFonts w:ascii="Agency FB" w:hAnsi="Agency FB"/>
                                <w:b/>
                                <w:i/>
                                <w:sz w:val="26"/>
                                <w:szCs w:val="26"/>
                              </w:rPr>
                              <w:t xml:space="preserve"> Department</w:t>
                            </w:r>
                            <w:r w:rsidR="00E9067A" w:rsidRPr="000D18FB">
                              <w:rPr>
                                <w:rFonts w:ascii="Agency FB" w:hAnsi="Agency FB"/>
                                <w:b/>
                                <w:i/>
                                <w:sz w:val="26"/>
                                <w:szCs w:val="26"/>
                              </w:rPr>
                              <w:t xml:space="preserve">, </w:t>
                            </w:r>
                          </w:p>
                          <w:p w14:paraId="55CD5C8C" w14:textId="140A8B50" w:rsidR="000163F4" w:rsidRPr="000D18FB" w:rsidRDefault="00EE22E2" w:rsidP="00EE22E2">
                            <w:pPr>
                              <w:jc w:val="center"/>
                              <w:rPr>
                                <w:rFonts w:ascii="Agency FB" w:hAnsi="Agency FB"/>
                                <w:b/>
                                <w:sz w:val="26"/>
                                <w:szCs w:val="26"/>
                                <w:u w:val="single"/>
                              </w:rPr>
                            </w:pPr>
                            <w:r w:rsidRPr="000D18FB">
                              <w:rPr>
                                <w:rFonts w:ascii="Agency FB" w:hAnsi="Agency FB"/>
                                <w:b/>
                                <w:sz w:val="26"/>
                                <w:szCs w:val="26"/>
                                <w:u w:val="single"/>
                              </w:rPr>
                              <w:t xml:space="preserve">Ag </w:t>
                            </w:r>
                            <w:r w:rsidR="000163F4" w:rsidRPr="000D18FB">
                              <w:rPr>
                                <w:rFonts w:ascii="Agency FB" w:hAnsi="Agency FB"/>
                                <w:b/>
                                <w:sz w:val="26"/>
                                <w:szCs w:val="26"/>
                                <w:u w:val="single"/>
                              </w:rPr>
                              <w:t>Advisor:</w:t>
                            </w:r>
                          </w:p>
                          <w:p w14:paraId="1ADC4729" w14:textId="5CB36BC8" w:rsidR="008B63FE" w:rsidRPr="00CD7355" w:rsidRDefault="000163F4" w:rsidP="00CD7355">
                            <w:pPr>
                              <w:spacing w:line="240" w:lineRule="auto"/>
                              <w:jc w:val="center"/>
                              <w:rPr>
                                <w:rFonts w:ascii="Agency FB" w:hAnsi="Agency FB"/>
                                <w:sz w:val="26"/>
                                <w:szCs w:val="26"/>
                              </w:rPr>
                            </w:pPr>
                            <w:r w:rsidRPr="000D18FB">
                              <w:rPr>
                                <w:rFonts w:ascii="Agency FB" w:hAnsi="Agency FB"/>
                                <w:sz w:val="26"/>
                                <w:szCs w:val="26"/>
                              </w:rPr>
                              <w:t>M</w:t>
                            </w:r>
                            <w:r w:rsidR="000D18FB" w:rsidRPr="000D18FB">
                              <w:rPr>
                                <w:rFonts w:ascii="Agency FB" w:hAnsi="Agency FB"/>
                                <w:sz w:val="26"/>
                                <w:szCs w:val="26"/>
                              </w:rPr>
                              <w:t>r</w:t>
                            </w:r>
                            <w:r w:rsidRPr="000D18FB">
                              <w:rPr>
                                <w:rFonts w:ascii="Agency FB" w:hAnsi="Agency FB"/>
                                <w:sz w:val="26"/>
                                <w:szCs w:val="26"/>
                              </w:rPr>
                              <w:t xml:space="preserve">s. </w:t>
                            </w:r>
                            <w:r w:rsidR="00FF40FF">
                              <w:rPr>
                                <w:rFonts w:ascii="Agency FB" w:hAnsi="Agency FB"/>
                                <w:sz w:val="26"/>
                                <w:szCs w:val="26"/>
                              </w:rPr>
                              <w:t>Jennifer Crutchfield</w:t>
                            </w:r>
                            <w:r w:rsidR="00CD7355">
                              <w:rPr>
                                <w:rFonts w:ascii="Agency FB" w:hAnsi="Agency FB"/>
                                <w:sz w:val="26"/>
                                <w:szCs w:val="26"/>
                              </w:rPr>
                              <w:t xml:space="preserve"> email: </w:t>
                            </w:r>
                            <w:r w:rsidR="00FF40FF">
                              <w:rPr>
                                <w:rFonts w:ascii="Agency FB" w:hAnsi="Agency FB"/>
                              </w:rPr>
                              <w:t>jcrutchfield@tcss.net</w:t>
                            </w:r>
                          </w:p>
                          <w:p w14:paraId="7559B6F3" w14:textId="2A33D4C4" w:rsidR="00FF40FF" w:rsidRDefault="00EE22E2" w:rsidP="00FF40FF">
                            <w:pPr>
                              <w:jc w:val="center"/>
                              <w:rPr>
                                <w:rFonts w:ascii="Agency FB" w:hAnsi="Agency FB"/>
                                <w:sz w:val="26"/>
                                <w:szCs w:val="26"/>
                              </w:rPr>
                            </w:pPr>
                            <w:bookmarkStart w:id="0" w:name="_GoBack"/>
                            <w:bookmarkEnd w:id="0"/>
                            <w:r w:rsidRPr="000D18FB">
                              <w:rPr>
                                <w:rFonts w:ascii="Agency FB" w:hAnsi="Agency FB"/>
                                <w:b/>
                                <w:sz w:val="26"/>
                                <w:szCs w:val="26"/>
                                <w:u w:val="single"/>
                              </w:rPr>
                              <w:t xml:space="preserve">FFA </w:t>
                            </w:r>
                            <w:r w:rsidR="000163F4" w:rsidRPr="000D18FB">
                              <w:rPr>
                                <w:rFonts w:ascii="Agency FB" w:hAnsi="Agency FB"/>
                                <w:b/>
                                <w:sz w:val="26"/>
                                <w:szCs w:val="26"/>
                                <w:u w:val="single"/>
                              </w:rPr>
                              <w:t>Officers</w:t>
                            </w:r>
                            <w:r w:rsidR="00FF40FF">
                              <w:rPr>
                                <w:rFonts w:ascii="Agency FB" w:hAnsi="Agency FB"/>
                                <w:b/>
                                <w:sz w:val="26"/>
                                <w:szCs w:val="26"/>
                                <w:u w:val="single"/>
                              </w:rPr>
                              <w:t>/Leadership Team</w:t>
                            </w:r>
                            <w:r w:rsidR="000163F4" w:rsidRPr="000D18FB">
                              <w:rPr>
                                <w:rFonts w:ascii="Agency FB" w:hAnsi="Agency FB"/>
                                <w:b/>
                                <w:sz w:val="26"/>
                                <w:szCs w:val="26"/>
                              </w:rPr>
                              <w:t>:</w:t>
                            </w:r>
                            <w:r w:rsidR="00FF40FF">
                              <w:rPr>
                                <w:rFonts w:ascii="Agency FB" w:hAnsi="Agency FB"/>
                                <w:b/>
                                <w:sz w:val="26"/>
                                <w:szCs w:val="26"/>
                              </w:rPr>
                              <w:br/>
                            </w:r>
                            <w:r w:rsidR="00FF40FF">
                              <w:rPr>
                                <w:rFonts w:ascii="Agency FB" w:hAnsi="Agency FB"/>
                                <w:sz w:val="26"/>
                                <w:szCs w:val="26"/>
                              </w:rPr>
                              <w:t>Meets on</w:t>
                            </w:r>
                            <w:r w:rsidR="00CD7355">
                              <w:rPr>
                                <w:rFonts w:ascii="Agency FB" w:hAnsi="Agency FB"/>
                                <w:sz w:val="26"/>
                                <w:szCs w:val="26"/>
                              </w:rPr>
                              <w:t xml:space="preserve"> Friday</w:t>
                            </w:r>
                            <w:r w:rsidR="00FF40FF">
                              <w:rPr>
                                <w:rFonts w:ascii="Agency FB" w:hAnsi="Agency FB"/>
                                <w:sz w:val="26"/>
                                <w:szCs w:val="26"/>
                              </w:rPr>
                              <w:t xml:space="preserve"> </w:t>
                            </w:r>
                            <w:r w:rsidR="00CD7355">
                              <w:rPr>
                                <w:rFonts w:ascii="Agency FB" w:hAnsi="Agency FB"/>
                                <w:sz w:val="26"/>
                                <w:szCs w:val="26"/>
                              </w:rPr>
                              <w:t>during Advisory</w:t>
                            </w:r>
                            <w:r w:rsidR="00FF40FF">
                              <w:rPr>
                                <w:rFonts w:ascii="Agency FB" w:hAnsi="Agency FB"/>
                                <w:sz w:val="26"/>
                                <w:szCs w:val="26"/>
                              </w:rPr>
                              <w:t>.</w:t>
                            </w:r>
                            <w:r w:rsidR="00FF40FF">
                              <w:rPr>
                                <w:rFonts w:ascii="Agency FB" w:hAnsi="Agency FB"/>
                                <w:sz w:val="26"/>
                                <w:szCs w:val="26"/>
                              </w:rPr>
                              <w:br/>
                            </w:r>
                            <w:r w:rsidR="00FF40FF">
                              <w:rPr>
                                <w:rFonts w:ascii="Agency FB" w:hAnsi="Agency FB"/>
                                <w:b/>
                                <w:sz w:val="26"/>
                                <w:szCs w:val="26"/>
                                <w:u w:val="single"/>
                              </w:rPr>
                              <w:t>FFA Meetings and Trips</w:t>
                            </w:r>
                            <w:r w:rsidR="00FF40FF" w:rsidRPr="000D18FB">
                              <w:rPr>
                                <w:rFonts w:ascii="Agency FB" w:hAnsi="Agency FB"/>
                                <w:b/>
                                <w:sz w:val="26"/>
                                <w:szCs w:val="26"/>
                              </w:rPr>
                              <w:t>:</w:t>
                            </w:r>
                            <w:r w:rsidR="00FF40FF">
                              <w:rPr>
                                <w:rFonts w:ascii="Agency FB" w:hAnsi="Agency FB"/>
                                <w:b/>
                                <w:sz w:val="26"/>
                                <w:szCs w:val="26"/>
                              </w:rPr>
                              <w:br/>
                            </w:r>
                            <w:r w:rsidR="00FF40FF">
                              <w:rPr>
                                <w:rFonts w:ascii="Agency FB" w:hAnsi="Agency FB"/>
                                <w:sz w:val="26"/>
                                <w:szCs w:val="26"/>
                              </w:rPr>
                              <w:t xml:space="preserve">FFA Meetings once a month you must join FFA to attend all FFA meetings and field </w:t>
                            </w:r>
                            <w:proofErr w:type="gramStart"/>
                            <w:r w:rsidR="00FF40FF">
                              <w:rPr>
                                <w:rFonts w:ascii="Agency FB" w:hAnsi="Agency FB"/>
                                <w:sz w:val="26"/>
                                <w:szCs w:val="26"/>
                              </w:rPr>
                              <w:t>trips .</w:t>
                            </w:r>
                            <w:proofErr w:type="gramEnd"/>
                            <w:r w:rsidR="00CD7355">
                              <w:rPr>
                                <w:rFonts w:ascii="Agency FB" w:hAnsi="Agency FB"/>
                                <w:sz w:val="26"/>
                                <w:szCs w:val="26"/>
                              </w:rPr>
                              <w:t xml:space="preserve"> FFA meeting every second Thursday of the month. </w:t>
                            </w:r>
                          </w:p>
                          <w:p w14:paraId="0DCC7B72" w14:textId="7E1EB683" w:rsidR="00FF40FF" w:rsidRPr="00FF40FF" w:rsidRDefault="00FF40FF" w:rsidP="00FF40FF">
                            <w:pPr>
                              <w:jc w:val="center"/>
                              <w:rPr>
                                <w:rFonts w:ascii="Agency FB" w:hAnsi="Agency FB"/>
                                <w:b/>
                                <w:sz w:val="26"/>
                                <w:szCs w:val="26"/>
                              </w:rPr>
                            </w:pPr>
                            <w:r>
                              <w:rPr>
                                <w:rFonts w:ascii="Agency FB" w:hAnsi="Agency FB"/>
                                <w:b/>
                                <w:sz w:val="26"/>
                                <w:szCs w:val="26"/>
                                <w:u w:val="single"/>
                              </w:rPr>
                              <w:t>FFA State Convention/FFA National Convention</w:t>
                            </w:r>
                            <w:r w:rsidRPr="000D18FB">
                              <w:rPr>
                                <w:rFonts w:ascii="Agency FB" w:hAnsi="Agency FB"/>
                                <w:b/>
                                <w:sz w:val="26"/>
                                <w:szCs w:val="26"/>
                              </w:rPr>
                              <w:t>:</w:t>
                            </w:r>
                            <w:r>
                              <w:rPr>
                                <w:rFonts w:ascii="Agency FB" w:hAnsi="Agency FB"/>
                                <w:b/>
                                <w:sz w:val="26"/>
                                <w:szCs w:val="26"/>
                              </w:rPr>
                              <w:br/>
                            </w:r>
                            <w:r>
                              <w:rPr>
                                <w:rFonts w:ascii="Agency FB" w:hAnsi="Agency FB"/>
                                <w:sz w:val="26"/>
                                <w:szCs w:val="26"/>
                              </w:rPr>
                              <w:t>FFA members can attend Alabama State Convention in Montgomery, AL the first week of June. FFA members can attend Alabama Nat</w:t>
                            </w:r>
                            <w:r w:rsidR="003633FA">
                              <w:rPr>
                                <w:rFonts w:ascii="Agency FB" w:hAnsi="Agency FB"/>
                                <w:sz w:val="26"/>
                                <w:szCs w:val="26"/>
                              </w:rPr>
                              <w:t>ional FFA Convent</w:t>
                            </w:r>
                            <w:r w:rsidR="00457F82">
                              <w:rPr>
                                <w:rFonts w:ascii="Agency FB" w:hAnsi="Agency FB"/>
                                <w:sz w:val="26"/>
                                <w:szCs w:val="26"/>
                              </w:rPr>
                              <w:t>ion in Indianapolis in October.</w:t>
                            </w:r>
                            <w:r>
                              <w:rPr>
                                <w:rFonts w:ascii="Agency FB" w:hAnsi="Agency FB"/>
                                <w:sz w:val="26"/>
                                <w:szCs w:val="26"/>
                              </w:rPr>
                              <w:br/>
                            </w:r>
                          </w:p>
                          <w:p w14:paraId="0D0CE2A1" w14:textId="16487914" w:rsidR="00FF40FF" w:rsidRPr="00FF40FF" w:rsidRDefault="00FF40FF" w:rsidP="00FF40FF">
                            <w:pPr>
                              <w:jc w:val="center"/>
                              <w:rPr>
                                <w:rFonts w:ascii="Agency FB" w:hAnsi="Agency FB"/>
                                <w:b/>
                                <w:sz w:val="26"/>
                                <w:szCs w:val="26"/>
                              </w:rPr>
                            </w:pPr>
                            <w:r>
                              <w:rPr>
                                <w:rFonts w:ascii="Agency FB" w:hAnsi="Agency FB"/>
                                <w:sz w:val="26"/>
                                <w:szCs w:val="26"/>
                              </w:rPr>
                              <w:br/>
                            </w:r>
                          </w:p>
                          <w:p w14:paraId="1FB96B69" w14:textId="266292C7" w:rsidR="000D18FB" w:rsidRPr="00FF40FF" w:rsidRDefault="000D18FB" w:rsidP="00FF40FF">
                            <w:pPr>
                              <w:jc w:val="center"/>
                              <w:rPr>
                                <w:rFonts w:ascii="Agency FB" w:hAnsi="Agency FB"/>
                                <w:b/>
                                <w:sz w:val="26"/>
                                <w:szCs w:val="26"/>
                              </w:rPr>
                            </w:pPr>
                          </w:p>
                          <w:p w14:paraId="275A6C38" w14:textId="52CA9F56" w:rsidR="000D18FB" w:rsidRPr="000D18FB" w:rsidRDefault="000D18FB" w:rsidP="008B63FE">
                            <w:pPr>
                              <w:spacing w:line="240" w:lineRule="auto"/>
                              <w:jc w:val="center"/>
                              <w:rPr>
                                <w:rFonts w:ascii="Agency FB" w:hAnsi="Agency FB"/>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E7DD7E" id="_x0000_s1030" type="#_x0000_t202" style="position:absolute;margin-left:473pt;margin-top:52.8pt;width:270.7pt;height:3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" stroked="f">
                <v:textbox>
                  <w:txbxContent>
                    <w:p w14:paraId="57E70C3D" w14:textId="0C459486" w:rsidR="000163F4" w:rsidRPr="000D18FB" w:rsidRDefault="000163F4" w:rsidP="00EE22E2">
                      <w:pPr>
                        <w:jc w:val="center"/>
                        <w:rPr>
                          <w:rFonts w:ascii="Agency FB" w:hAnsi="Agency FB"/>
                          <w:b/>
                          <w:i/>
                          <w:sz w:val="26"/>
                          <w:szCs w:val="26"/>
                        </w:rPr>
                      </w:pPr>
                      <w:r w:rsidRPr="000D18FB">
                        <w:rPr>
                          <w:rFonts w:ascii="Agency FB" w:hAnsi="Agency FB"/>
                          <w:b/>
                          <w:i/>
                          <w:sz w:val="26"/>
                          <w:szCs w:val="26"/>
                        </w:rPr>
                        <w:t xml:space="preserve">Welcome to </w:t>
                      </w:r>
                      <w:r w:rsidR="00FF40FF">
                        <w:rPr>
                          <w:rFonts w:ascii="Agency FB" w:hAnsi="Agency FB"/>
                          <w:b/>
                          <w:i/>
                          <w:sz w:val="26"/>
                          <w:szCs w:val="26"/>
                        </w:rPr>
                        <w:t xml:space="preserve">BWHS </w:t>
                      </w:r>
                      <w:r w:rsidRPr="000D18FB">
                        <w:rPr>
                          <w:rFonts w:ascii="Agency FB" w:hAnsi="Agency FB"/>
                          <w:b/>
                          <w:i/>
                          <w:sz w:val="26"/>
                          <w:szCs w:val="26"/>
                        </w:rPr>
                        <w:t>FFA</w:t>
                      </w:r>
                      <w:r w:rsidR="00E9067A" w:rsidRPr="000D18FB">
                        <w:rPr>
                          <w:rFonts w:ascii="Agency FB" w:hAnsi="Agency FB"/>
                          <w:b/>
                          <w:i/>
                          <w:sz w:val="26"/>
                          <w:szCs w:val="26"/>
                        </w:rPr>
                        <w:t xml:space="preserve"> and Agriculture</w:t>
                      </w:r>
                      <w:r w:rsidR="00EE22E2" w:rsidRPr="000D18FB">
                        <w:rPr>
                          <w:rFonts w:ascii="Agency FB" w:hAnsi="Agency FB"/>
                          <w:b/>
                          <w:i/>
                          <w:sz w:val="26"/>
                          <w:szCs w:val="26"/>
                        </w:rPr>
                        <w:t xml:space="preserve"> Department</w:t>
                      </w:r>
                      <w:r w:rsidR="00E9067A" w:rsidRPr="000D18FB">
                        <w:rPr>
                          <w:rFonts w:ascii="Agency FB" w:hAnsi="Agency FB"/>
                          <w:b/>
                          <w:i/>
                          <w:sz w:val="26"/>
                          <w:szCs w:val="26"/>
                        </w:rPr>
                        <w:t xml:space="preserve">, </w:t>
                      </w:r>
                    </w:p>
                    <w:p w14:paraId="55CD5C8C" w14:textId="140A8B50" w:rsidR="000163F4" w:rsidRPr="000D18FB" w:rsidRDefault="00EE22E2" w:rsidP="00EE22E2">
                      <w:pPr>
                        <w:jc w:val="center"/>
                        <w:rPr>
                          <w:rFonts w:ascii="Agency FB" w:hAnsi="Agency FB"/>
                          <w:b/>
                          <w:sz w:val="26"/>
                          <w:szCs w:val="26"/>
                          <w:u w:val="single"/>
                        </w:rPr>
                      </w:pPr>
                      <w:r w:rsidRPr="000D18FB">
                        <w:rPr>
                          <w:rFonts w:ascii="Agency FB" w:hAnsi="Agency FB"/>
                          <w:b/>
                          <w:sz w:val="26"/>
                          <w:szCs w:val="26"/>
                          <w:u w:val="single"/>
                        </w:rPr>
                        <w:t xml:space="preserve">Ag </w:t>
                      </w:r>
                      <w:r w:rsidR="000163F4" w:rsidRPr="000D18FB">
                        <w:rPr>
                          <w:rFonts w:ascii="Agency FB" w:hAnsi="Agency FB"/>
                          <w:b/>
                          <w:sz w:val="26"/>
                          <w:szCs w:val="26"/>
                          <w:u w:val="single"/>
                        </w:rPr>
                        <w:t>Advisor:</w:t>
                      </w:r>
                    </w:p>
                    <w:p w14:paraId="1ADC4729" w14:textId="5CB36BC8" w:rsidR="008B63FE" w:rsidRPr="00CD7355" w:rsidRDefault="000163F4" w:rsidP="00CD7355">
                      <w:pPr>
                        <w:spacing w:line="240" w:lineRule="auto"/>
                        <w:jc w:val="center"/>
                        <w:rPr>
                          <w:rFonts w:ascii="Agency FB" w:hAnsi="Agency FB"/>
                          <w:sz w:val="26"/>
                          <w:szCs w:val="26"/>
                        </w:rPr>
                      </w:pPr>
                      <w:r w:rsidRPr="000D18FB">
                        <w:rPr>
                          <w:rFonts w:ascii="Agency FB" w:hAnsi="Agency FB"/>
                          <w:sz w:val="26"/>
                          <w:szCs w:val="26"/>
                        </w:rPr>
                        <w:t>M</w:t>
                      </w:r>
                      <w:r w:rsidR="000D18FB" w:rsidRPr="000D18FB">
                        <w:rPr>
                          <w:rFonts w:ascii="Agency FB" w:hAnsi="Agency FB"/>
                          <w:sz w:val="26"/>
                          <w:szCs w:val="26"/>
                        </w:rPr>
                        <w:t>r</w:t>
                      </w:r>
                      <w:r w:rsidRPr="000D18FB">
                        <w:rPr>
                          <w:rFonts w:ascii="Agency FB" w:hAnsi="Agency FB"/>
                          <w:sz w:val="26"/>
                          <w:szCs w:val="26"/>
                        </w:rPr>
                        <w:t xml:space="preserve">s. </w:t>
                      </w:r>
                      <w:r w:rsidR="00FF40FF">
                        <w:rPr>
                          <w:rFonts w:ascii="Agency FB" w:hAnsi="Agency FB"/>
                          <w:sz w:val="26"/>
                          <w:szCs w:val="26"/>
                        </w:rPr>
                        <w:t>Jennifer Crutchfield</w:t>
                      </w:r>
                      <w:r w:rsidR="00CD7355">
                        <w:rPr>
                          <w:rFonts w:ascii="Agency FB" w:hAnsi="Agency FB"/>
                          <w:sz w:val="26"/>
                          <w:szCs w:val="26"/>
                        </w:rPr>
                        <w:t xml:space="preserve"> email: </w:t>
                      </w:r>
                      <w:r w:rsidR="00FF40FF">
                        <w:rPr>
                          <w:rFonts w:ascii="Agency FB" w:hAnsi="Agency FB"/>
                        </w:rPr>
                        <w:t>jcrutchfield@tcss.net</w:t>
                      </w:r>
                    </w:p>
                    <w:p w14:paraId="7559B6F3" w14:textId="2A33D4C4" w:rsidR="00FF40FF" w:rsidRDefault="00EE22E2" w:rsidP="00FF40FF">
                      <w:pPr>
                        <w:jc w:val="center"/>
                        <w:rPr>
                          <w:rFonts w:ascii="Agency FB" w:hAnsi="Agency FB"/>
                          <w:sz w:val="26"/>
                          <w:szCs w:val="26"/>
                        </w:rPr>
                      </w:pPr>
                      <w:bookmarkStart w:id="1" w:name="_GoBack"/>
                      <w:bookmarkEnd w:id="1"/>
                      <w:r w:rsidRPr="000D18FB">
                        <w:rPr>
                          <w:rFonts w:ascii="Agency FB" w:hAnsi="Agency FB"/>
                          <w:b/>
                          <w:sz w:val="26"/>
                          <w:szCs w:val="26"/>
                          <w:u w:val="single"/>
                        </w:rPr>
                        <w:t xml:space="preserve">FFA </w:t>
                      </w:r>
                      <w:r w:rsidR="000163F4" w:rsidRPr="000D18FB">
                        <w:rPr>
                          <w:rFonts w:ascii="Agency FB" w:hAnsi="Agency FB"/>
                          <w:b/>
                          <w:sz w:val="26"/>
                          <w:szCs w:val="26"/>
                          <w:u w:val="single"/>
                        </w:rPr>
                        <w:t>Officers</w:t>
                      </w:r>
                      <w:r w:rsidR="00FF40FF">
                        <w:rPr>
                          <w:rFonts w:ascii="Agency FB" w:hAnsi="Agency FB"/>
                          <w:b/>
                          <w:sz w:val="26"/>
                          <w:szCs w:val="26"/>
                          <w:u w:val="single"/>
                        </w:rPr>
                        <w:t>/Leadership Team</w:t>
                      </w:r>
                      <w:r w:rsidR="000163F4" w:rsidRPr="000D18FB">
                        <w:rPr>
                          <w:rFonts w:ascii="Agency FB" w:hAnsi="Agency FB"/>
                          <w:b/>
                          <w:sz w:val="26"/>
                          <w:szCs w:val="26"/>
                        </w:rPr>
                        <w:t>:</w:t>
                      </w:r>
                      <w:r w:rsidR="00FF40FF">
                        <w:rPr>
                          <w:rFonts w:ascii="Agency FB" w:hAnsi="Agency FB"/>
                          <w:b/>
                          <w:sz w:val="26"/>
                          <w:szCs w:val="26"/>
                        </w:rPr>
                        <w:br/>
                      </w:r>
                      <w:r w:rsidR="00FF40FF">
                        <w:rPr>
                          <w:rFonts w:ascii="Agency FB" w:hAnsi="Agency FB"/>
                          <w:sz w:val="26"/>
                          <w:szCs w:val="26"/>
                        </w:rPr>
                        <w:t>Meets on</w:t>
                      </w:r>
                      <w:r w:rsidR="00CD7355">
                        <w:rPr>
                          <w:rFonts w:ascii="Agency FB" w:hAnsi="Agency FB"/>
                          <w:sz w:val="26"/>
                          <w:szCs w:val="26"/>
                        </w:rPr>
                        <w:t xml:space="preserve"> Friday</w:t>
                      </w:r>
                      <w:r w:rsidR="00FF40FF">
                        <w:rPr>
                          <w:rFonts w:ascii="Agency FB" w:hAnsi="Agency FB"/>
                          <w:sz w:val="26"/>
                          <w:szCs w:val="26"/>
                        </w:rPr>
                        <w:t xml:space="preserve"> </w:t>
                      </w:r>
                      <w:r w:rsidR="00CD7355">
                        <w:rPr>
                          <w:rFonts w:ascii="Agency FB" w:hAnsi="Agency FB"/>
                          <w:sz w:val="26"/>
                          <w:szCs w:val="26"/>
                        </w:rPr>
                        <w:t>during Advisory</w:t>
                      </w:r>
                      <w:r w:rsidR="00FF40FF">
                        <w:rPr>
                          <w:rFonts w:ascii="Agency FB" w:hAnsi="Agency FB"/>
                          <w:sz w:val="26"/>
                          <w:szCs w:val="26"/>
                        </w:rPr>
                        <w:t>.</w:t>
                      </w:r>
                      <w:r w:rsidR="00FF40FF">
                        <w:rPr>
                          <w:rFonts w:ascii="Agency FB" w:hAnsi="Agency FB"/>
                          <w:sz w:val="26"/>
                          <w:szCs w:val="26"/>
                        </w:rPr>
                        <w:br/>
                      </w:r>
                      <w:r w:rsidR="00FF40FF">
                        <w:rPr>
                          <w:rFonts w:ascii="Agency FB" w:hAnsi="Agency FB"/>
                          <w:b/>
                          <w:sz w:val="26"/>
                          <w:szCs w:val="26"/>
                          <w:u w:val="single"/>
                        </w:rPr>
                        <w:t>FFA Meetings and Trips</w:t>
                      </w:r>
                      <w:r w:rsidR="00FF40FF" w:rsidRPr="000D18FB">
                        <w:rPr>
                          <w:rFonts w:ascii="Agency FB" w:hAnsi="Agency FB"/>
                          <w:b/>
                          <w:sz w:val="26"/>
                          <w:szCs w:val="26"/>
                        </w:rPr>
                        <w:t>:</w:t>
                      </w:r>
                      <w:r w:rsidR="00FF40FF">
                        <w:rPr>
                          <w:rFonts w:ascii="Agency FB" w:hAnsi="Agency FB"/>
                          <w:b/>
                          <w:sz w:val="26"/>
                          <w:szCs w:val="26"/>
                        </w:rPr>
                        <w:br/>
                      </w:r>
                      <w:r w:rsidR="00FF40FF">
                        <w:rPr>
                          <w:rFonts w:ascii="Agency FB" w:hAnsi="Agency FB"/>
                          <w:sz w:val="26"/>
                          <w:szCs w:val="26"/>
                        </w:rPr>
                        <w:t xml:space="preserve">FFA Meetings once a month you must join FFA to attend all FFA meetings and field </w:t>
                      </w:r>
                      <w:proofErr w:type="gramStart"/>
                      <w:r w:rsidR="00FF40FF">
                        <w:rPr>
                          <w:rFonts w:ascii="Agency FB" w:hAnsi="Agency FB"/>
                          <w:sz w:val="26"/>
                          <w:szCs w:val="26"/>
                        </w:rPr>
                        <w:t>trips .</w:t>
                      </w:r>
                      <w:proofErr w:type="gramEnd"/>
                      <w:r w:rsidR="00CD7355">
                        <w:rPr>
                          <w:rFonts w:ascii="Agency FB" w:hAnsi="Agency FB"/>
                          <w:sz w:val="26"/>
                          <w:szCs w:val="26"/>
                        </w:rPr>
                        <w:t xml:space="preserve"> FFA meeting every second Thursday of the month. </w:t>
                      </w:r>
                    </w:p>
                    <w:p w14:paraId="0DCC7B72" w14:textId="7E1EB683" w:rsidR="00FF40FF" w:rsidRPr="00FF40FF" w:rsidRDefault="00FF40FF" w:rsidP="00FF40FF">
                      <w:pPr>
                        <w:jc w:val="center"/>
                        <w:rPr>
                          <w:rFonts w:ascii="Agency FB" w:hAnsi="Agency FB"/>
                          <w:b/>
                          <w:sz w:val="26"/>
                          <w:szCs w:val="26"/>
                        </w:rPr>
                      </w:pPr>
                      <w:r>
                        <w:rPr>
                          <w:rFonts w:ascii="Agency FB" w:hAnsi="Agency FB"/>
                          <w:b/>
                          <w:sz w:val="26"/>
                          <w:szCs w:val="26"/>
                          <w:u w:val="single"/>
                        </w:rPr>
                        <w:t>FFA State Convention/FFA National Convention</w:t>
                      </w:r>
                      <w:r w:rsidRPr="000D18FB">
                        <w:rPr>
                          <w:rFonts w:ascii="Agency FB" w:hAnsi="Agency FB"/>
                          <w:b/>
                          <w:sz w:val="26"/>
                          <w:szCs w:val="26"/>
                        </w:rPr>
                        <w:t>:</w:t>
                      </w:r>
                      <w:r>
                        <w:rPr>
                          <w:rFonts w:ascii="Agency FB" w:hAnsi="Agency FB"/>
                          <w:b/>
                          <w:sz w:val="26"/>
                          <w:szCs w:val="26"/>
                        </w:rPr>
                        <w:br/>
                      </w:r>
                      <w:r>
                        <w:rPr>
                          <w:rFonts w:ascii="Agency FB" w:hAnsi="Agency FB"/>
                          <w:sz w:val="26"/>
                          <w:szCs w:val="26"/>
                        </w:rPr>
                        <w:t>FFA members can attend Alabama State Convention in Montgomery, AL the first week of June. FFA members can attend Alabama Nat</w:t>
                      </w:r>
                      <w:r w:rsidR="003633FA">
                        <w:rPr>
                          <w:rFonts w:ascii="Agency FB" w:hAnsi="Agency FB"/>
                          <w:sz w:val="26"/>
                          <w:szCs w:val="26"/>
                        </w:rPr>
                        <w:t>ional FFA Convent</w:t>
                      </w:r>
                      <w:r w:rsidR="00457F82">
                        <w:rPr>
                          <w:rFonts w:ascii="Agency FB" w:hAnsi="Agency FB"/>
                          <w:sz w:val="26"/>
                          <w:szCs w:val="26"/>
                        </w:rPr>
                        <w:t>ion in Indianapolis in October.</w:t>
                      </w:r>
                      <w:r>
                        <w:rPr>
                          <w:rFonts w:ascii="Agency FB" w:hAnsi="Agency FB"/>
                          <w:sz w:val="26"/>
                          <w:szCs w:val="26"/>
                        </w:rPr>
                        <w:br/>
                      </w:r>
                    </w:p>
                    <w:p w14:paraId="0D0CE2A1" w14:textId="16487914" w:rsidR="00FF40FF" w:rsidRPr="00FF40FF" w:rsidRDefault="00FF40FF" w:rsidP="00FF40FF">
                      <w:pPr>
                        <w:jc w:val="center"/>
                        <w:rPr>
                          <w:rFonts w:ascii="Agency FB" w:hAnsi="Agency FB"/>
                          <w:b/>
                          <w:sz w:val="26"/>
                          <w:szCs w:val="26"/>
                        </w:rPr>
                      </w:pPr>
                      <w:r>
                        <w:rPr>
                          <w:rFonts w:ascii="Agency FB" w:hAnsi="Agency FB"/>
                          <w:sz w:val="26"/>
                          <w:szCs w:val="26"/>
                        </w:rPr>
                        <w:br/>
                      </w:r>
                    </w:p>
                    <w:p w14:paraId="1FB96B69" w14:textId="266292C7" w:rsidR="000D18FB" w:rsidRPr="00FF40FF" w:rsidRDefault="000D18FB" w:rsidP="00FF40FF">
                      <w:pPr>
                        <w:jc w:val="center"/>
                        <w:rPr>
                          <w:rFonts w:ascii="Agency FB" w:hAnsi="Agency FB"/>
                          <w:b/>
                          <w:sz w:val="26"/>
                          <w:szCs w:val="26"/>
                        </w:rPr>
                      </w:pPr>
                    </w:p>
                    <w:p w14:paraId="275A6C38" w14:textId="52CA9F56" w:rsidR="000D18FB" w:rsidRPr="000D18FB" w:rsidRDefault="000D18FB" w:rsidP="008B63FE">
                      <w:pPr>
                        <w:spacing w:line="240" w:lineRule="auto"/>
                        <w:jc w:val="center"/>
                        <w:rPr>
                          <w:rFonts w:ascii="Agency FB" w:hAnsi="Agency FB"/>
                          <w:sz w:val="26"/>
                          <w:szCs w:val="26"/>
                        </w:rPr>
                      </w:pPr>
                    </w:p>
                  </w:txbxContent>
                </v:textbox>
              </v:shape>
            </w:pict>
          </mc:Fallback>
        </mc:AlternateContent>
      </w:r>
      <w:r w:rsidR="00833494">
        <w:t xml:space="preserve">                                                                                                                                                                                                                                                                                                                            </w:t>
      </w:r>
    </w:p>
    <w:p w14:paraId="1DCD6E4A" w14:textId="77777777" w:rsidR="00CB54DF" w:rsidRPr="008B63FE" w:rsidRDefault="00EE22E2">
      <w:pPr>
        <w:pStyle w:val="SectionHeading1"/>
        <w:rPr>
          <w:b/>
        </w:rPr>
      </w:pPr>
      <w:r w:rsidRPr="008B63FE">
        <w:rPr>
          <w:b/>
        </w:rPr>
        <w:lastRenderedPageBreak/>
        <w:t>WHAT IS FFA?</w:t>
      </w:r>
    </w:p>
    <w:p w14:paraId="6D0CC574" w14:textId="77777777" w:rsidR="00CB54DF" w:rsidRDefault="00EE22E2" w:rsidP="00EE22E2">
      <w:pPr>
        <w:pStyle w:val="BrochureCopy"/>
      </w:pPr>
      <w:r>
        <w:t xml:space="preserve">FFA is a dynamic and growing youth organization, nearly half-a-million student members strong, based in agricultural science education. The National FFA is </w:t>
      </w:r>
      <w:r w:rsidRPr="00944CB0">
        <w:rPr>
          <w:b/>
          <w:i/>
        </w:rPr>
        <w:t>successfully changing lives and preparing students for leadership, personal growth and career success</w:t>
      </w:r>
      <w:r>
        <w:t xml:space="preserve">. These lessons, skills, friendships and experiences shape our members and the benefits remain for their entire lives. Members </w:t>
      </w:r>
      <w:r w:rsidRPr="00944CB0">
        <w:rPr>
          <w:b/>
          <w:i/>
        </w:rPr>
        <w:t>participate in a wide range of agricultural science education activities, leading to the possibility of more than 300 professional career opportunities</w:t>
      </w:r>
      <w:r>
        <w:t>. The continued success of our student members remains the primary mission of FFA.</w:t>
      </w:r>
    </w:p>
    <w:p w14:paraId="1DFFD24D" w14:textId="0B40E211" w:rsidR="00CB54DF" w:rsidRPr="008B63FE" w:rsidRDefault="00EE22E2">
      <w:pPr>
        <w:pStyle w:val="SectionHeading2"/>
        <w:rPr>
          <w:b/>
          <w:color w:val="0070C0"/>
          <w:sz w:val="28"/>
          <w:szCs w:val="28"/>
        </w:rPr>
      </w:pPr>
      <w:r w:rsidRPr="008B63FE">
        <w:rPr>
          <w:b/>
          <w:color w:val="0070C0"/>
          <w:sz w:val="28"/>
          <w:szCs w:val="28"/>
        </w:rPr>
        <w:t xml:space="preserve">OUR </w:t>
      </w:r>
      <w:r w:rsidR="002E3532">
        <w:rPr>
          <w:b/>
          <w:color w:val="0070C0"/>
          <w:sz w:val="28"/>
          <w:szCs w:val="28"/>
        </w:rPr>
        <w:t>Brookwood</w:t>
      </w:r>
      <w:r w:rsidRPr="008B63FE">
        <w:rPr>
          <w:b/>
          <w:color w:val="0070C0"/>
          <w:sz w:val="28"/>
          <w:szCs w:val="28"/>
        </w:rPr>
        <w:t xml:space="preserve"> FFA MISSION</w:t>
      </w:r>
    </w:p>
    <w:p w14:paraId="7A33A1D2" w14:textId="1135CF32" w:rsidR="00E05934" w:rsidRPr="00E05934" w:rsidRDefault="00EE22E2" w:rsidP="00E05934">
      <w:pPr>
        <w:pStyle w:val="BrochureCopy"/>
      </w:pPr>
      <w:r>
        <w:t xml:space="preserve">The </w:t>
      </w:r>
      <w:r w:rsidR="002E3532">
        <w:t>Brookwood</w:t>
      </w:r>
      <w:r>
        <w:t xml:space="preserve"> FFA chapter is dedicated to making a change in the lives of its members through agricultural education and FFA membership, by demonstrating good sportsmanship, promoting personal growth, building leadership skills to impact others and encourage each other to reach outside their comfort zone. </w:t>
      </w:r>
    </w:p>
    <w:p w14:paraId="29D3EAEE" w14:textId="77777777" w:rsidR="00EE22E2" w:rsidRPr="008B63FE" w:rsidRDefault="00EE22E2">
      <w:pPr>
        <w:pStyle w:val="SectionHeading2"/>
        <w:rPr>
          <w:b/>
          <w:color w:val="0070C0"/>
          <w:sz w:val="28"/>
        </w:rPr>
      </w:pPr>
      <w:r w:rsidRPr="008B63FE">
        <w:rPr>
          <w:b/>
          <w:color w:val="0070C0"/>
          <w:sz w:val="28"/>
        </w:rPr>
        <w:t>WHO CAN BE INVOLVED?</w:t>
      </w:r>
    </w:p>
    <w:p w14:paraId="41E866D5" w14:textId="77777777" w:rsidR="00E05934" w:rsidRDefault="00E05934" w:rsidP="00E05934">
      <w:pPr>
        <w:pStyle w:val="BrochureCopy"/>
      </w:pPr>
      <w:r>
        <w:rPr>
          <w:noProof/>
          <w:color w:val="0000FF"/>
        </w:rPr>
        <w:drawing>
          <wp:anchor distT="0" distB="0" distL="114300" distR="114300" simplePos="0" relativeHeight="251672576" behindDoc="1" locked="0" layoutInCell="1" allowOverlap="1" wp14:anchorId="1BE1805D" wp14:editId="3506425B">
            <wp:simplePos x="0" y="0"/>
            <wp:positionH relativeFrom="column">
              <wp:posOffset>1352550</wp:posOffset>
            </wp:positionH>
            <wp:positionV relativeFrom="paragraph">
              <wp:posOffset>329565</wp:posOffset>
            </wp:positionV>
            <wp:extent cx="1152525" cy="1197610"/>
            <wp:effectExtent l="0" t="0" r="9525" b="2540"/>
            <wp:wrapTight wrapText="bothSides">
              <wp:wrapPolygon edited="0">
                <wp:start x="0" y="0"/>
                <wp:lineTo x="0" y="21302"/>
                <wp:lineTo x="21421" y="21302"/>
                <wp:lineTo x="21421" y="0"/>
                <wp:lineTo x="0" y="0"/>
              </wp:wrapPolygon>
            </wp:wrapTight>
            <wp:docPr id="4" name="irc_mi" descr="Image result for WE WANT YOU IN FF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E WANT YOU IN FFA">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2525" cy="1197610"/>
                    </a:xfrm>
                    <a:prstGeom prst="rect">
                      <a:avLst/>
                    </a:prstGeom>
                    <a:noFill/>
                    <a:ln>
                      <a:noFill/>
                    </a:ln>
                  </pic:spPr>
                </pic:pic>
              </a:graphicData>
            </a:graphic>
            <wp14:sizeRelH relativeFrom="page">
              <wp14:pctWidth>0</wp14:pctWidth>
            </wp14:sizeRelH>
            <wp14:sizeRelV relativeFrom="page">
              <wp14:pctHeight>0</wp14:pctHeight>
            </wp14:sizeRelV>
          </wp:anchor>
        </w:drawing>
      </w:r>
      <w:r w:rsidR="00EE22E2">
        <w:t xml:space="preserve">Any student in grades </w:t>
      </w:r>
      <w:r w:rsidR="000D18FB">
        <w:t>9</w:t>
      </w:r>
      <w:r w:rsidR="00EE22E2">
        <w:t xml:space="preserve">-12 who is </w:t>
      </w:r>
      <w:r w:rsidR="00EE22E2" w:rsidRPr="00944CB0">
        <w:rPr>
          <w:b/>
          <w:i/>
        </w:rPr>
        <w:t>enrolled in an agriculture course</w:t>
      </w:r>
      <w:r w:rsidR="00EE22E2">
        <w:t xml:space="preserve"> at a public school is eligible to join FFA. Students from </w:t>
      </w:r>
      <w:r w:rsidR="00EE22E2" w:rsidRPr="00944CB0">
        <w:rPr>
          <w:b/>
          <w:i/>
        </w:rPr>
        <w:t>all socio-economic, racial and geographic backgrounds</w:t>
      </w:r>
      <w:r w:rsidR="00EE22E2">
        <w:t xml:space="preserve"> make up the organization’s impressive and diverse base. More than 70 percent of our members are from </w:t>
      </w:r>
      <w:r w:rsidR="00EE22E2" w:rsidRPr="00944CB0">
        <w:rPr>
          <w:b/>
          <w:i/>
        </w:rPr>
        <w:t>rural non-farm, urban and suburban areas</w:t>
      </w:r>
      <w:r w:rsidR="00EE22E2">
        <w:t xml:space="preserve"> and the remaining 30 percent come from more traditional farming communities.</w:t>
      </w:r>
    </w:p>
    <w:p w14:paraId="0BBDBFF7" w14:textId="77777777" w:rsidR="00CB54DF" w:rsidRPr="00E05934" w:rsidRDefault="00EE22E2" w:rsidP="00E05934">
      <w:pPr>
        <w:pStyle w:val="BrochureCopy"/>
      </w:pPr>
      <w:r w:rsidRPr="008B63FE">
        <w:rPr>
          <w:b/>
          <w:color w:val="0070C0"/>
          <w:sz w:val="28"/>
        </w:rPr>
        <w:t>WHY AGRICULTURAL SCIENCE EDUCATION AND FFA?</w:t>
      </w:r>
    </w:p>
    <w:p w14:paraId="097A1E42" w14:textId="77777777" w:rsidR="00944CB0" w:rsidRDefault="00EE22E2" w:rsidP="00EE22E2">
      <w:pPr>
        <w:pStyle w:val="BrochureCopy"/>
      </w:pPr>
      <w:r>
        <w:t xml:space="preserve">Agricultural science education and FFA help students </w:t>
      </w:r>
      <w:r w:rsidRPr="00944CB0">
        <w:rPr>
          <w:b/>
          <w:i/>
        </w:rPr>
        <w:t>discover their passion in life, develop their strengths, introduce them to new experiences and achieve success</w:t>
      </w:r>
      <w:r>
        <w:t xml:space="preserve">. </w:t>
      </w:r>
    </w:p>
    <w:p w14:paraId="2CE76DF2" w14:textId="77777777" w:rsidR="00944CB0" w:rsidRDefault="00EE22E2" w:rsidP="00EE22E2">
      <w:pPr>
        <w:pStyle w:val="BrochureCopy"/>
      </w:pPr>
      <w:r>
        <w:t xml:space="preserve">The agricultural science education program is </w:t>
      </w:r>
      <w:r w:rsidR="00944CB0" w:rsidRPr="00944CB0">
        <w:rPr>
          <w:b/>
          <w:i/>
        </w:rPr>
        <w:t>more than "</w:t>
      </w:r>
      <w:r w:rsidRPr="00944CB0">
        <w:rPr>
          <w:b/>
          <w:i/>
        </w:rPr>
        <w:t>just a class"</w:t>
      </w:r>
      <w:r>
        <w:t xml:space="preserve"> – it is an integrated approach to education. This integrated approach provides stud</w:t>
      </w:r>
      <w:r w:rsidR="00944CB0">
        <w:t xml:space="preserve">ents with academic instruction, </w:t>
      </w:r>
      <w:r>
        <w:t>hands-on ex</w:t>
      </w:r>
      <w:r w:rsidR="00944CB0">
        <w:t xml:space="preserve">perience and the development of </w:t>
      </w:r>
      <w:r>
        <w:t>critical life skill</w:t>
      </w:r>
      <w:r w:rsidR="00944CB0">
        <w:t xml:space="preserve">s necessary for career success. </w:t>
      </w:r>
    </w:p>
    <w:p w14:paraId="45719795" w14:textId="7E60051B" w:rsidR="00CB54DF" w:rsidRDefault="00EE22E2" w:rsidP="00EE22E2">
      <w:pPr>
        <w:pStyle w:val="BrochureCopy"/>
      </w:pPr>
      <w:r>
        <w:t>The academic instru</w:t>
      </w:r>
      <w:r w:rsidR="00944CB0">
        <w:t xml:space="preserve">ction is similar to traditional </w:t>
      </w:r>
      <w:r>
        <w:t>classes wit</w:t>
      </w:r>
      <w:r w:rsidR="00944CB0">
        <w:t xml:space="preserve">h the </w:t>
      </w:r>
      <w:r w:rsidR="00944CB0" w:rsidRPr="00944CB0">
        <w:rPr>
          <w:b/>
          <w:i/>
        </w:rPr>
        <w:t xml:space="preserve">setting in the classroom, </w:t>
      </w:r>
      <w:r w:rsidRPr="00944CB0">
        <w:rPr>
          <w:b/>
          <w:i/>
        </w:rPr>
        <w:t>greenhouse, agriscience</w:t>
      </w:r>
      <w:r w:rsidR="00944CB0" w:rsidRPr="00944CB0">
        <w:rPr>
          <w:b/>
          <w:i/>
        </w:rPr>
        <w:t xml:space="preserve"> laboratory, agricultural </w:t>
      </w:r>
      <w:r w:rsidRPr="00944CB0">
        <w:rPr>
          <w:b/>
          <w:i/>
        </w:rPr>
        <w:t>mechanics sh</w:t>
      </w:r>
      <w:r w:rsidR="00944CB0" w:rsidRPr="00944CB0">
        <w:rPr>
          <w:b/>
          <w:i/>
        </w:rPr>
        <w:t xml:space="preserve">op or other agriculture centers </w:t>
      </w:r>
      <w:r>
        <w:t>where students lear</w:t>
      </w:r>
      <w:r w:rsidR="00944CB0">
        <w:t xml:space="preserve">n from the agriculture teacher. </w:t>
      </w:r>
      <w:r>
        <w:t>However, unlike tradit</w:t>
      </w:r>
      <w:r w:rsidR="00944CB0">
        <w:t xml:space="preserve">ional classes, the agricultural </w:t>
      </w:r>
      <w:r>
        <w:t xml:space="preserve">science classes are </w:t>
      </w:r>
      <w:r w:rsidR="00944CB0">
        <w:t xml:space="preserve">like a beehive of activity with </w:t>
      </w:r>
      <w:r>
        <w:t>students discovering how much</w:t>
      </w:r>
      <w:r w:rsidR="00944CB0">
        <w:t xml:space="preserve"> fun learning can </w:t>
      </w:r>
      <w:r>
        <w:t>be by doing.</w:t>
      </w:r>
    </w:p>
    <w:p w14:paraId="31D11196" w14:textId="77777777" w:rsidR="00E05934" w:rsidRPr="00E05934" w:rsidRDefault="00944CB0" w:rsidP="00E05934">
      <w:pPr>
        <w:pStyle w:val="SectionHeading1"/>
        <w:rPr>
          <w:b/>
          <w:color w:val="0070C0"/>
        </w:rPr>
      </w:pPr>
      <w:r w:rsidRPr="008B63FE">
        <w:rPr>
          <w:b/>
          <w:color w:val="0070C0"/>
        </w:rPr>
        <w:t>SUPERVISED AGRICULTURAL EXPERIENCES</w:t>
      </w:r>
    </w:p>
    <w:p w14:paraId="3C9C74E5" w14:textId="77777777" w:rsidR="00CB54DF" w:rsidRDefault="00E05934" w:rsidP="00944CB0">
      <w:pPr>
        <w:pStyle w:val="BrochureCopy"/>
      </w:pPr>
      <w:r>
        <w:rPr>
          <w:noProof/>
          <w:color w:val="0000FF"/>
        </w:rPr>
        <w:drawing>
          <wp:anchor distT="0" distB="0" distL="114300" distR="114300" simplePos="0" relativeHeight="251656704" behindDoc="0" locked="0" layoutInCell="1" allowOverlap="1" wp14:anchorId="37C7480F" wp14:editId="73242F87">
            <wp:simplePos x="0" y="0"/>
            <wp:positionH relativeFrom="column">
              <wp:posOffset>485775</wp:posOffset>
            </wp:positionH>
            <wp:positionV relativeFrom="paragraph">
              <wp:posOffset>2108835</wp:posOffset>
            </wp:positionV>
            <wp:extent cx="1638300" cy="631190"/>
            <wp:effectExtent l="0" t="0" r="0" b="0"/>
            <wp:wrapNone/>
            <wp:docPr id="13" name="irc_mi" descr="Image result for SUPERVISED AGRICULTURAL EXPERIENCE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UPERVISED AGRICULTURAL EXPERIENCES">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8300" cy="631190"/>
                    </a:xfrm>
                    <a:prstGeom prst="rect">
                      <a:avLst/>
                    </a:prstGeom>
                    <a:noFill/>
                    <a:ln>
                      <a:noFill/>
                    </a:ln>
                  </pic:spPr>
                </pic:pic>
              </a:graphicData>
            </a:graphic>
            <wp14:sizeRelH relativeFrom="page">
              <wp14:pctWidth>0</wp14:pctWidth>
            </wp14:sizeRelH>
            <wp14:sizeRelV relativeFrom="page">
              <wp14:pctHeight>0</wp14:pctHeight>
            </wp14:sizeRelV>
          </wp:anchor>
        </w:drawing>
      </w:r>
      <w:r w:rsidR="00944CB0">
        <w:t xml:space="preserve">Supervised Agricultural Experiences (SAEs) give students a well-rounded view of career opportunities by exposing members to </w:t>
      </w:r>
      <w:r w:rsidR="00944CB0" w:rsidRPr="00944CB0">
        <w:rPr>
          <w:b/>
          <w:i/>
        </w:rPr>
        <w:t>real world hands-on agricultural experiences conducted outside of the classroom</w:t>
      </w:r>
      <w:r w:rsidR="00944CB0">
        <w:t xml:space="preserve">. An SAE is a </w:t>
      </w:r>
      <w:r w:rsidR="00944CB0" w:rsidRPr="00944CB0">
        <w:rPr>
          <w:b/>
          <w:i/>
        </w:rPr>
        <w:t>work experience</w:t>
      </w:r>
      <w:r w:rsidR="00944CB0">
        <w:t xml:space="preserve"> that is created and carried out by the student. This part of the integrated model gives students a chance to explore the career areas that interest them. The SAE </w:t>
      </w:r>
      <w:r w:rsidR="00944CB0" w:rsidRPr="00944CB0">
        <w:rPr>
          <w:b/>
          <w:i/>
        </w:rPr>
        <w:t>must relate to the field of agriculture but can be as diverse as food science to wildlife management to experiments in animal nutrition</w:t>
      </w:r>
      <w:r w:rsidR="00944CB0">
        <w:t>. Students are encouraged to be entrepreneurs by starting a business or gain valuable career experience by working for an established company.</w:t>
      </w:r>
    </w:p>
    <w:p w14:paraId="593D4105" w14:textId="77777777" w:rsidR="00E05934" w:rsidRDefault="00E05934">
      <w:pPr>
        <w:pStyle w:val="SectionHeading2"/>
        <w:rPr>
          <w:b/>
          <w:sz w:val="28"/>
        </w:rPr>
      </w:pPr>
    </w:p>
    <w:p w14:paraId="1DF42FC4" w14:textId="77777777" w:rsidR="001F63A6" w:rsidRPr="008B63FE" w:rsidRDefault="001F63A6" w:rsidP="001F63A6">
      <w:pPr>
        <w:pStyle w:val="SectionHeading2"/>
        <w:rPr>
          <w:b/>
        </w:rPr>
      </w:pPr>
      <w:r>
        <w:rPr>
          <w:b/>
          <w:sz w:val="28"/>
        </w:rPr>
        <w:t>CAREER DEVELOPMENT EVENTS</w:t>
      </w:r>
    </w:p>
    <w:p w14:paraId="3BD9289A" w14:textId="77777777" w:rsidR="00E05934" w:rsidRDefault="00E05934" w:rsidP="00E05934">
      <w:pPr>
        <w:pStyle w:val="BrochureCopy"/>
      </w:pPr>
      <w:r>
        <w:t xml:space="preserve">Career Development Events build on what is learned in agricultural classes and encourage members to put their knowledge into practice. These events are designed to help a member </w:t>
      </w:r>
      <w:r w:rsidRPr="00E05934">
        <w:rPr>
          <w:b/>
          <w:i/>
        </w:rPr>
        <w:t>prepare for a career in agriculture</w:t>
      </w:r>
      <w:r>
        <w:t xml:space="preserve"> by testing and challenging the student's technical, leadership, interpersonal and teamwork skills as well as their knowledge of the subject matter. CDEs answer the question, </w:t>
      </w:r>
      <w:r w:rsidRPr="00E05934">
        <w:rPr>
          <w:b/>
          <w:i/>
        </w:rPr>
        <w:t>"When will I use this knowledge in the real world?"</w:t>
      </w:r>
    </w:p>
    <w:p w14:paraId="14F770D8" w14:textId="3BB7B1E4" w:rsidR="000D18FB" w:rsidRPr="00645CDD" w:rsidRDefault="00E05934" w:rsidP="00645CDD">
      <w:pPr>
        <w:pStyle w:val="BrochureCopy"/>
      </w:pPr>
      <w:r>
        <w:t>Many CDEs are qualifying events for the National FFA CDE competition and/or offer scholarship opportunities.</w:t>
      </w:r>
      <w:r w:rsidR="00457F82" w:rsidRPr="00457F82">
        <w:rPr>
          <w:b/>
          <w:noProof/>
          <w:color w:val="0070C0"/>
          <w:sz w:val="28"/>
        </w:rPr>
        <w:t xml:space="preserve"> </w:t>
      </w:r>
      <w:r w:rsidR="00457F82" w:rsidRPr="00457F82">
        <w:rPr>
          <w:b/>
          <w:noProof/>
          <w:color w:val="0070C0"/>
          <w:sz w:val="28"/>
        </w:rPr>
        <w:drawing>
          <wp:inline distT="0" distB="0" distL="0" distR="0" wp14:anchorId="250E5C19" wp14:editId="15650E0C">
            <wp:extent cx="2743200" cy="2057400"/>
            <wp:effectExtent l="0" t="0" r="0" b="0"/>
            <wp:docPr id="3" name="Picture 3" descr="C:\Users\jcrutchfield\Desktop\102APPLE\IMG_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rutchfield\Desktop\102APPLE\IMG_31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14:paraId="73B0BA39" w14:textId="60D88DF7" w:rsidR="00CB54DF" w:rsidRPr="008A64E4" w:rsidRDefault="008A64E4">
      <w:pPr>
        <w:pStyle w:val="SectionHeading2"/>
        <w:rPr>
          <w:b/>
          <w:color w:val="0070C0"/>
          <w:sz w:val="28"/>
        </w:rPr>
      </w:pPr>
      <w:r w:rsidRPr="008A64E4">
        <w:rPr>
          <w:b/>
          <w:color w:val="0070C0"/>
          <w:sz w:val="28"/>
        </w:rPr>
        <w:t>LEADERSHIP EVENTS</w:t>
      </w:r>
    </w:p>
    <w:p w14:paraId="3A05E338" w14:textId="5D9D0018" w:rsidR="00CB54DF" w:rsidRDefault="00E05934" w:rsidP="00457F82">
      <w:pPr>
        <w:pStyle w:val="BrochureCopy"/>
      </w:pPr>
      <w:r>
        <w:t xml:space="preserve">Leadership Events focus on creating situations for members to </w:t>
      </w:r>
      <w:r w:rsidRPr="00E05934">
        <w:rPr>
          <w:b/>
          <w:i/>
        </w:rPr>
        <w:t>demonstrate their abilities in public speaking, decision making, communication and their knowledge of agriculture and the FFA organization</w:t>
      </w:r>
      <w:r w:rsidR="00457F82">
        <w:t xml:space="preserve">. Students have opportunities to attend various events and trips throughout the year that build their leadership  skills such as Joint Leadership Development Conference, Career and Technical Safety Day, Reality Check, World of Work and much more. </w:t>
      </w:r>
    </w:p>
    <w:sectPr w:rsidR="00CB54DF" w:rsidSect="00CB54DF">
      <w:pgSz w:w="15840" w:h="12240" w:orient="landscape"/>
      <w:pgMar w:top="720" w:right="720" w:bottom="720" w:left="72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Agency FB">
    <w:altName w:val="Andale Mono"/>
    <w:panose1 w:val="020B0503020202020204"/>
    <w:charset w:val="00"/>
    <w:family w:val="swiss"/>
    <w:pitch w:val="variable"/>
    <w:sig w:usb0="00000003" w:usb1="00000000" w:usb2="00000000" w:usb3="00000000" w:csb0="00000001" w:csb1="00000000"/>
  </w:font>
  <w:font w:name="Helvetica-Condensed">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D0BB1"/>
    <w:multiLevelType w:val="hybridMultilevel"/>
    <w:tmpl w:val="D2F20380"/>
    <w:lvl w:ilvl="0" w:tplc="B61A71D8">
      <w:start w:val="1"/>
      <w:numFmt w:val="decimal"/>
      <w:pStyle w:val="Brochure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CDA7CA8"/>
    <w:multiLevelType w:val="hybridMultilevel"/>
    <w:tmpl w:val="EC065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63F4"/>
    <w:rsid w:val="00003E63"/>
    <w:rsid w:val="000163F4"/>
    <w:rsid w:val="000D18FB"/>
    <w:rsid w:val="001F63A6"/>
    <w:rsid w:val="002E3532"/>
    <w:rsid w:val="003633FA"/>
    <w:rsid w:val="003663E5"/>
    <w:rsid w:val="00457F82"/>
    <w:rsid w:val="00623E07"/>
    <w:rsid w:val="00645CDD"/>
    <w:rsid w:val="00745FC4"/>
    <w:rsid w:val="00833494"/>
    <w:rsid w:val="008A64E4"/>
    <w:rsid w:val="008B63FE"/>
    <w:rsid w:val="008E5053"/>
    <w:rsid w:val="00910F0C"/>
    <w:rsid w:val="00944CB0"/>
    <w:rsid w:val="00B84EBF"/>
    <w:rsid w:val="00CB54DF"/>
    <w:rsid w:val="00CD7355"/>
    <w:rsid w:val="00DC66B0"/>
    <w:rsid w:val="00E05934"/>
    <w:rsid w:val="00E9067A"/>
    <w:rsid w:val="00EE22E2"/>
    <w:rsid w:val="00FF40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5925712B"/>
  <w15:docId w15:val="{D9056DEF-0F3C-475C-991D-E2C7F9DA5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semiHidden="1" w:uiPriority="9" w:unhideWhenUsed="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nhideWhenUsed/>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rochureTitle">
    <w:name w:val="Brochure Title"/>
    <w:basedOn w:val="Normal"/>
    <w:qFormat/>
    <w:rsid w:val="00CB54DF"/>
    <w:pPr>
      <w:spacing w:line="312" w:lineRule="auto"/>
      <w:jc w:val="both"/>
    </w:pPr>
    <w:rPr>
      <w:rFonts w:asciiTheme="majorHAnsi" w:hAnsiTheme="majorHAnsi"/>
      <w:color w:val="4F81BD" w:themeColor="accent1"/>
      <w:sz w:val="32"/>
    </w:rPr>
  </w:style>
  <w:style w:type="paragraph" w:customStyle="1" w:styleId="8A2A7A62B8364C6DA158E52967F32244">
    <w:name w:val="8A2A7A62B8364C6DA158E52967F32244"/>
    <w:rsid w:val="00CB54DF"/>
    <w:pPr>
      <w:spacing w:before="240" w:after="80"/>
      <w:outlineLvl w:val="1"/>
    </w:pPr>
    <w:rPr>
      <w:rFonts w:asciiTheme="majorHAnsi" w:hAnsiTheme="majorHAnsi"/>
      <w:color w:val="4F81BD" w:themeColor="accent1"/>
    </w:rPr>
  </w:style>
  <w:style w:type="paragraph" w:styleId="Title">
    <w:name w:val="Title"/>
    <w:basedOn w:val="Normal"/>
    <w:link w:val="TitleChar"/>
    <w:uiPriority w:val="4"/>
    <w:semiHidden/>
    <w:unhideWhenUsed/>
    <w:qFormat/>
    <w:rsid w:val="00CB54DF"/>
    <w:pPr>
      <w:spacing w:after="0" w:line="312" w:lineRule="auto"/>
      <w:jc w:val="both"/>
    </w:pPr>
    <w:rPr>
      <w:rFonts w:asciiTheme="majorHAnsi" w:eastAsiaTheme="majorEastAsia" w:hAnsiTheme="majorHAnsi" w:cstheme="majorHAnsi"/>
      <w:b/>
      <w:bCs/>
      <w:color w:val="4F81BD" w:themeColor="accent1"/>
      <w:kern w:val="28"/>
      <w:sz w:val="32"/>
      <w:szCs w:val="52"/>
    </w:rPr>
  </w:style>
  <w:style w:type="character" w:customStyle="1" w:styleId="TitleChar">
    <w:name w:val="Title Char"/>
    <w:basedOn w:val="DefaultParagraphFont"/>
    <w:link w:val="Title"/>
    <w:uiPriority w:val="4"/>
    <w:semiHidden/>
    <w:rsid w:val="00CB54DF"/>
    <w:rPr>
      <w:rFonts w:asciiTheme="majorHAnsi" w:eastAsiaTheme="majorEastAsia" w:hAnsiTheme="majorHAnsi" w:cstheme="majorHAnsi"/>
      <w:b/>
      <w:bCs/>
      <w:color w:val="4F81BD" w:themeColor="accent1"/>
      <w:kern w:val="28"/>
      <w:sz w:val="32"/>
      <w:szCs w:val="52"/>
    </w:rPr>
  </w:style>
  <w:style w:type="paragraph" w:styleId="Caption">
    <w:name w:val="caption"/>
    <w:basedOn w:val="Normal"/>
    <w:next w:val="Normal"/>
    <w:uiPriority w:val="35"/>
    <w:semiHidden/>
    <w:unhideWhenUsed/>
    <w:qFormat/>
    <w:rsid w:val="00CB54DF"/>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CB54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4DF"/>
    <w:rPr>
      <w:rFonts w:ascii="Tahoma" w:hAnsi="Tahoma" w:cs="Tahoma"/>
      <w:sz w:val="16"/>
      <w:szCs w:val="16"/>
    </w:rPr>
  </w:style>
  <w:style w:type="paragraph" w:customStyle="1" w:styleId="BrochureSubtitle">
    <w:name w:val="Brochure Subtitle"/>
    <w:basedOn w:val="Normal"/>
    <w:qFormat/>
    <w:rsid w:val="00CB54DF"/>
    <w:pPr>
      <w:spacing w:before="60" w:after="120" w:line="240" w:lineRule="auto"/>
      <w:jc w:val="both"/>
    </w:pPr>
    <w:rPr>
      <w:i/>
      <w:color w:val="76923C" w:themeColor="accent3" w:themeShade="BF"/>
      <w:sz w:val="20"/>
    </w:rPr>
  </w:style>
  <w:style w:type="paragraph" w:customStyle="1" w:styleId="BrochureSubtitle2">
    <w:name w:val="Brochure Subtitle 2"/>
    <w:basedOn w:val="Normal"/>
    <w:qFormat/>
    <w:rsid w:val="00CB54DF"/>
    <w:pPr>
      <w:spacing w:before="120" w:after="120" w:line="384" w:lineRule="auto"/>
    </w:pPr>
    <w:rPr>
      <w:i/>
      <w:color w:val="76923C" w:themeColor="accent3" w:themeShade="BF"/>
      <w:sz w:val="20"/>
    </w:rPr>
  </w:style>
  <w:style w:type="paragraph" w:customStyle="1" w:styleId="SectionHeading2">
    <w:name w:val="Section Heading 2"/>
    <w:basedOn w:val="Normal"/>
    <w:qFormat/>
    <w:rsid w:val="00CB54DF"/>
    <w:pPr>
      <w:spacing w:before="240" w:after="80"/>
      <w:outlineLvl w:val="1"/>
    </w:pPr>
    <w:rPr>
      <w:rFonts w:asciiTheme="majorHAnsi" w:hAnsiTheme="majorHAnsi"/>
      <w:color w:val="4F81BD" w:themeColor="accent1"/>
    </w:rPr>
  </w:style>
  <w:style w:type="paragraph" w:customStyle="1" w:styleId="BrochureCopy">
    <w:name w:val="Brochure Copy"/>
    <w:basedOn w:val="Normal"/>
    <w:qFormat/>
    <w:rsid w:val="00CB54DF"/>
    <w:pPr>
      <w:spacing w:after="120" w:line="300" w:lineRule="auto"/>
    </w:pPr>
    <w:rPr>
      <w:sz w:val="18"/>
    </w:rPr>
  </w:style>
  <w:style w:type="paragraph" w:customStyle="1" w:styleId="SectionHeading1">
    <w:name w:val="Section Heading 1"/>
    <w:basedOn w:val="SectionHeading2"/>
    <w:qFormat/>
    <w:rsid w:val="00CB54DF"/>
    <w:rPr>
      <w:sz w:val="28"/>
    </w:rPr>
  </w:style>
  <w:style w:type="paragraph" w:customStyle="1" w:styleId="CaptionHeading">
    <w:name w:val="Caption Heading"/>
    <w:basedOn w:val="Normal"/>
    <w:qFormat/>
    <w:rsid w:val="00CB54DF"/>
    <w:pPr>
      <w:spacing w:after="120" w:line="312" w:lineRule="auto"/>
    </w:pPr>
    <w:rPr>
      <w:rFonts w:asciiTheme="majorHAnsi" w:hAnsiTheme="majorHAnsi"/>
      <w:color w:val="76923C" w:themeColor="accent3" w:themeShade="BF"/>
      <w:sz w:val="20"/>
    </w:rPr>
  </w:style>
  <w:style w:type="paragraph" w:customStyle="1" w:styleId="BrochureCaption">
    <w:name w:val="Brochure Caption"/>
    <w:basedOn w:val="Normal"/>
    <w:qFormat/>
    <w:rsid w:val="00CB54DF"/>
    <w:pPr>
      <w:spacing w:after="0" w:line="432" w:lineRule="auto"/>
    </w:pPr>
    <w:rPr>
      <w:i/>
      <w:color w:val="76923C" w:themeColor="accent3" w:themeShade="BF"/>
      <w:sz w:val="18"/>
    </w:rPr>
  </w:style>
  <w:style w:type="paragraph" w:customStyle="1" w:styleId="ContactInformation">
    <w:name w:val="Contact Information"/>
    <w:basedOn w:val="Normal"/>
    <w:qFormat/>
    <w:rsid w:val="00CB54DF"/>
    <w:pPr>
      <w:spacing w:after="0"/>
    </w:pPr>
    <w:rPr>
      <w:color w:val="4F81BD" w:themeColor="accent1"/>
      <w:sz w:val="18"/>
    </w:rPr>
  </w:style>
  <w:style w:type="paragraph" w:customStyle="1" w:styleId="ContactInformationHeading">
    <w:name w:val="Contact Information Heading"/>
    <w:basedOn w:val="Normal"/>
    <w:qFormat/>
    <w:rsid w:val="00CB54DF"/>
    <w:pPr>
      <w:spacing w:before="240" w:after="80"/>
    </w:pPr>
    <w:rPr>
      <w:rFonts w:asciiTheme="majorHAnsi" w:hAnsiTheme="majorHAnsi"/>
      <w:color w:val="4F81BD" w:themeColor="accent1"/>
    </w:rPr>
  </w:style>
  <w:style w:type="paragraph" w:customStyle="1" w:styleId="WebSiteAddress">
    <w:name w:val="Web Site Address"/>
    <w:basedOn w:val="Normal"/>
    <w:qFormat/>
    <w:rsid w:val="00CB54DF"/>
    <w:pPr>
      <w:spacing w:before="240" w:after="80"/>
    </w:pPr>
    <w:rPr>
      <w:color w:val="4F81BD" w:themeColor="accent1"/>
    </w:rPr>
  </w:style>
  <w:style w:type="paragraph" w:customStyle="1" w:styleId="BrochureList">
    <w:name w:val="Brochure List"/>
    <w:basedOn w:val="BrochureCopy"/>
    <w:qFormat/>
    <w:rsid w:val="00CB54DF"/>
    <w:pPr>
      <w:numPr>
        <w:numId w:val="1"/>
      </w:numPr>
    </w:pPr>
  </w:style>
  <w:style w:type="paragraph" w:customStyle="1" w:styleId="D3698C1BF2294BD59E4F83170C820D561">
    <w:name w:val="D3698C1BF2294BD59E4F83170C820D561"/>
    <w:rsid w:val="00CB54DF"/>
    <w:pPr>
      <w:spacing w:before="240" w:after="80"/>
      <w:outlineLvl w:val="1"/>
    </w:pPr>
    <w:rPr>
      <w:rFonts w:asciiTheme="majorHAnsi" w:hAnsiTheme="majorHAnsi"/>
      <w:color w:val="4F81BD" w:themeColor="accent1"/>
    </w:rPr>
  </w:style>
  <w:style w:type="paragraph" w:customStyle="1" w:styleId="64BDA2DDABEB45E6A11282D2E8E1D23E">
    <w:name w:val="64BDA2DDABEB45E6A11282D2E8E1D23E"/>
    <w:rsid w:val="00CB54DF"/>
    <w:pPr>
      <w:spacing w:before="240" w:after="80"/>
    </w:pPr>
    <w:rPr>
      <w:color w:val="4F81BD" w:themeColor="accent1"/>
    </w:rPr>
  </w:style>
  <w:style w:type="character" w:styleId="PlaceholderText">
    <w:name w:val="Placeholder Text"/>
    <w:basedOn w:val="DefaultParagraphFont"/>
    <w:uiPriority w:val="99"/>
    <w:semiHidden/>
    <w:rsid w:val="00B84EB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rct=j&amp;q=&amp;esrc=s&amp;source=images&amp;cd=&amp;cad=rja&amp;uact=8&amp;ved=0ahUKEwjhkc2MiMjVAhUKOSYKHd2UAIsQjRwIBw&amp;url=https://en.wikipedia.org/wiki/File:FFA_Emblem_Feb_2015.svg&amp;psig=AFQjCNGLPaf6sLUTFSQQXypzJv062IXl8g&amp;ust=1502296049204077" TargetMode="Externa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google.com/url?sa=i&amp;rct=j&amp;q=&amp;esrc=s&amp;source=images&amp;cd=&amp;ved=0ahUKEwicnYmJl8jVAhVERyYKHQZYDwgQjRwIBw&amp;url=https://www.linkedin.com/pulse/what-you-waiting-exactly-alan-goldstein&amp;psig=AFQjCNHTyaOLYIfjnt2H2QETDHsjlu_oGQ&amp;ust=1502300322131261"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s://www.google.com/url?sa=i&amp;rct=j&amp;q=&amp;esrc=s&amp;source=images&amp;cd=&amp;cad=rja&amp;uact=8&amp;ved=0ahUKEwjQicTyksjVAhUK7yYKHZWLA4gQjRwIBw&amp;url=https://www.texasffa.org/sae&amp;psig=AFQjCNHnv40ZC3-UiAe1FWfow-Yp16jSOg&amp;ust=1502299229291432"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jpeg"/><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hyperlink" Target="https://www.google.com/url?sa=i&amp;rct=j&amp;q=&amp;esrc=s&amp;source=images&amp;cd=&amp;cad=rja&amp;uact=8&amp;ved=0ahUKEwj4gpHujcjVAhXLSCYKHeZcC7YQjRwIBw&amp;url=https://www.pinterest.com/lindseyscarlett/ffa/&amp;psig=AFQjCNEP-nUYjZuVFOiZrLRPqsqEYlCkLg&amp;ust=150229788023555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uter\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AFF05F90E8C47DDA6570992B3B205F0"/>
        <w:category>
          <w:name w:val="General"/>
          <w:gallery w:val="placeholder"/>
        </w:category>
        <w:types>
          <w:type w:val="bbPlcHdr"/>
        </w:types>
        <w:behaviors>
          <w:behavior w:val="content"/>
        </w:behaviors>
        <w:guid w:val="{C632984D-DC85-4A40-8735-7669DA77D704}"/>
      </w:docPartPr>
      <w:docPartBody>
        <w:p w:rsidR="00A46603" w:rsidRDefault="00E1541D">
          <w:pPr>
            <w:pStyle w:val="6AFF05F90E8C47DDA6570992B3B205F0"/>
          </w:pPr>
          <w:r>
            <w:t>[Adventure Works]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Agency FB">
    <w:altName w:val="Andale Mono"/>
    <w:panose1 w:val="020B0503020202020204"/>
    <w:charset w:val="00"/>
    <w:family w:val="swiss"/>
    <w:pitch w:val="variable"/>
    <w:sig w:usb0="00000003" w:usb1="00000000" w:usb2="00000000" w:usb3="00000000" w:csb0="00000001" w:csb1="00000000"/>
  </w:font>
  <w:font w:name="Helvetica-Condensed">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D0BB1"/>
    <w:multiLevelType w:val="hybridMultilevel"/>
    <w:tmpl w:val="D2F20380"/>
    <w:lvl w:ilvl="0" w:tplc="B61A71D8">
      <w:start w:val="1"/>
      <w:numFmt w:val="decimal"/>
      <w:pStyle w:val="Brochure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541D"/>
    <w:rsid w:val="002B532C"/>
    <w:rsid w:val="00901A7C"/>
    <w:rsid w:val="00A46603"/>
    <w:rsid w:val="00D628D1"/>
    <w:rsid w:val="00D8704B"/>
    <w:rsid w:val="00E154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5B6796C9E14415CB110786099D180F7">
    <w:name w:val="95B6796C9E14415CB110786099D180F7"/>
  </w:style>
  <w:style w:type="paragraph" w:customStyle="1" w:styleId="BrochureCopy">
    <w:name w:val="Brochure Copy"/>
    <w:basedOn w:val="Normal"/>
    <w:qFormat/>
    <w:pPr>
      <w:spacing w:after="120" w:line="300" w:lineRule="auto"/>
    </w:pPr>
    <w:rPr>
      <w:rFonts w:eastAsiaTheme="minorHAnsi"/>
      <w:sz w:val="18"/>
    </w:rPr>
  </w:style>
  <w:style w:type="paragraph" w:customStyle="1" w:styleId="5C7762267253463B855A0699FAF652BE">
    <w:name w:val="5C7762267253463B855A0699FAF652BE"/>
  </w:style>
  <w:style w:type="paragraph" w:customStyle="1" w:styleId="624BD6E892AB495D8EED9E48ECE61569">
    <w:name w:val="624BD6E892AB495D8EED9E48ECE61569"/>
  </w:style>
  <w:style w:type="paragraph" w:customStyle="1" w:styleId="C07A71D9971741CB8E3A1BE4AE60FD7E">
    <w:name w:val="C07A71D9971741CB8E3A1BE4AE60FD7E"/>
  </w:style>
  <w:style w:type="paragraph" w:customStyle="1" w:styleId="D10F275E829541AABECD13D300A4B14E">
    <w:name w:val="D10F275E829541AABECD13D300A4B14E"/>
  </w:style>
  <w:style w:type="paragraph" w:customStyle="1" w:styleId="C06BD9D7E09343A9BBD5B7FEAF7236B7">
    <w:name w:val="C06BD9D7E09343A9BBD5B7FEAF7236B7"/>
  </w:style>
  <w:style w:type="paragraph" w:customStyle="1" w:styleId="4AA0C04EB75443FE89466D1E7121E274">
    <w:name w:val="4AA0C04EB75443FE89466D1E7121E274"/>
  </w:style>
  <w:style w:type="paragraph" w:customStyle="1" w:styleId="A59B93252625475BBCA1F81F0AA04ED5">
    <w:name w:val="A59B93252625475BBCA1F81F0AA04ED5"/>
  </w:style>
  <w:style w:type="paragraph" w:customStyle="1" w:styleId="6B712BA0928C411893E27FC2B0770D35">
    <w:name w:val="6B712BA0928C411893E27FC2B0770D35"/>
  </w:style>
  <w:style w:type="paragraph" w:customStyle="1" w:styleId="DAF9B705007E42568FA5ECB7DEF1E7B6">
    <w:name w:val="DAF9B705007E42568FA5ECB7DEF1E7B6"/>
  </w:style>
  <w:style w:type="paragraph" w:customStyle="1" w:styleId="613CBEF175EB4EF58B48E4E2097A59F1">
    <w:name w:val="613CBEF175EB4EF58B48E4E2097A59F1"/>
  </w:style>
  <w:style w:type="paragraph" w:customStyle="1" w:styleId="6C7FCEA7AD2147E0A6DDBBC7B608458D">
    <w:name w:val="6C7FCEA7AD2147E0A6DDBBC7B608458D"/>
  </w:style>
  <w:style w:type="paragraph" w:customStyle="1" w:styleId="D38510240CB04A67B406EBC6B02563F2">
    <w:name w:val="D38510240CB04A67B406EBC6B02563F2"/>
  </w:style>
  <w:style w:type="paragraph" w:customStyle="1" w:styleId="DA3E037DEF734B6C89F3762FCC8FB819">
    <w:name w:val="DA3E037DEF734B6C89F3762FCC8FB819"/>
  </w:style>
  <w:style w:type="paragraph" w:customStyle="1" w:styleId="92D8AE3490CB4FC6A0260C18559EF6D7">
    <w:name w:val="92D8AE3490CB4FC6A0260C18559EF6D7"/>
  </w:style>
  <w:style w:type="paragraph" w:customStyle="1" w:styleId="6AFF05F90E8C47DDA6570992B3B205F0">
    <w:name w:val="6AFF05F90E8C47DDA6570992B3B205F0"/>
  </w:style>
  <w:style w:type="paragraph" w:customStyle="1" w:styleId="4D3B7B3FB8284D8DB591DA30C05A7FC2">
    <w:name w:val="4D3B7B3FB8284D8DB591DA30C05A7FC2"/>
  </w:style>
  <w:style w:type="paragraph" w:customStyle="1" w:styleId="9B966BD1008B451B92708281EB171032">
    <w:name w:val="9B966BD1008B451B92708281EB171032"/>
  </w:style>
  <w:style w:type="paragraph" w:customStyle="1" w:styleId="D42E82F059B64C5F9798C390565A7496">
    <w:name w:val="D42E82F059B64C5F9798C390565A7496"/>
  </w:style>
  <w:style w:type="paragraph" w:customStyle="1" w:styleId="7D051C2FC3A4409E8F1CF4AF0081A969">
    <w:name w:val="7D051C2FC3A4409E8F1CF4AF0081A969"/>
  </w:style>
  <w:style w:type="paragraph" w:customStyle="1" w:styleId="04C50678A1B44AC79E310011906E25C7">
    <w:name w:val="04C50678A1B44AC79E310011906E25C7"/>
  </w:style>
  <w:style w:type="paragraph" w:customStyle="1" w:styleId="82F6570CDB6C4C2AAE1700535219CF5F">
    <w:name w:val="82F6570CDB6C4C2AAE1700535219CF5F"/>
  </w:style>
  <w:style w:type="paragraph" w:customStyle="1" w:styleId="BrochureSubtitle2">
    <w:name w:val="Brochure Subtitle 2"/>
    <w:basedOn w:val="Normal"/>
    <w:qFormat/>
    <w:pPr>
      <w:spacing w:before="120" w:after="120" w:line="384" w:lineRule="auto"/>
    </w:pPr>
    <w:rPr>
      <w:rFonts w:eastAsiaTheme="minorHAnsi"/>
      <w:i/>
      <w:color w:val="7B7B7B" w:themeColor="accent3" w:themeShade="BF"/>
      <w:sz w:val="20"/>
    </w:rPr>
  </w:style>
  <w:style w:type="paragraph" w:customStyle="1" w:styleId="1DEE283109A245A783FD9EDAA8EFE4DA">
    <w:name w:val="1DEE283109A245A783FD9EDAA8EFE4DA"/>
  </w:style>
  <w:style w:type="paragraph" w:customStyle="1" w:styleId="B76EBE551AC84CF49E14B924EE2E987D">
    <w:name w:val="B76EBE551AC84CF49E14B924EE2E987D"/>
  </w:style>
  <w:style w:type="paragraph" w:customStyle="1" w:styleId="459DA79BE89F479F93B44576C4D545DC">
    <w:name w:val="459DA79BE89F479F93B44576C4D545DC"/>
  </w:style>
  <w:style w:type="paragraph" w:customStyle="1" w:styleId="BrochureList">
    <w:name w:val="Brochure List"/>
    <w:basedOn w:val="Normal"/>
    <w:qFormat/>
    <w:pPr>
      <w:numPr>
        <w:numId w:val="1"/>
      </w:numPr>
      <w:spacing w:after="120" w:line="300" w:lineRule="auto"/>
    </w:pPr>
    <w:rPr>
      <w:rFonts w:eastAsiaTheme="minorHAnsi"/>
      <w:sz w:val="18"/>
    </w:rPr>
  </w:style>
  <w:style w:type="paragraph" w:customStyle="1" w:styleId="AF7D5D7C311242B2AC592FDEE115C186">
    <w:name w:val="AF7D5D7C311242B2AC592FDEE115C186"/>
  </w:style>
  <w:style w:type="paragraph" w:customStyle="1" w:styleId="EC4BE6CF636F492A81CB80C4FA1855FE">
    <w:name w:val="EC4BE6CF636F492A81CB80C4FA1855FE"/>
  </w:style>
  <w:style w:type="paragraph" w:customStyle="1" w:styleId="EF8C8B6A4EC54C8C8CFFBADEE72FE714">
    <w:name w:val="EF8C8B6A4EC54C8C8CFFBADEE72FE714"/>
  </w:style>
  <w:style w:type="paragraph" w:customStyle="1" w:styleId="F9B5710C782140249F3D1627ECE4868C">
    <w:name w:val="F9B5710C782140249F3D1627ECE4868C"/>
  </w:style>
  <w:style w:type="paragraph" w:customStyle="1" w:styleId="2EFD8A9A17B64065B864EE6F18AFA649">
    <w:name w:val="2EFD8A9A17B64065B864EE6F18AFA6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1700 Wilson Rd
Humble, Tx 77338</CompanyAddress>
  <CompanyPhone>281-641-6422</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08F6DC-0ACC-4157-A32B-7F1A83CBFA3C}">
  <ds:schemaRefs>
    <ds:schemaRef ds:uri="http://schemas.microsoft.com/sharepoint/v3/contenttype/forms"/>
  </ds:schemaRefs>
</ds:datastoreItem>
</file>

<file path=customXml/itemProps3.xml><?xml version="1.0" encoding="utf-8"?>
<ds:datastoreItem xmlns:ds="http://schemas.openxmlformats.org/officeDocument/2006/customXml" ds:itemID="{94A7D6DC-6CB8-47BA-84AF-D5E72FAEE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Template>
  <TotalTime>0</TotalTime>
  <Pages>2</Pages>
  <Words>651</Words>
  <Characters>3712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Brochure (8 1/2 x 11, landscape, 2-fold)</vt:lpstr>
    </vt:vector>
  </TitlesOfParts>
  <Company>Brookwood FFA /Ag. Dept.</Company>
  <LinksUpToDate>false</LinksUpToDate>
  <CharactersWithSpaces>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Brochure (8 1/2 x 11, landscape, 2-fold)</dc:title>
  <dc:creator>Windows User</dc:creator>
  <cp:lastModifiedBy>Jennifer Crutchfield</cp:lastModifiedBy>
  <cp:revision>2</cp:revision>
  <cp:lastPrinted>2006-08-01T17:47:00Z</cp:lastPrinted>
  <dcterms:created xsi:type="dcterms:W3CDTF">2023-08-04T23:02:00Z</dcterms:created>
  <dcterms:modified xsi:type="dcterms:W3CDTF">2023-08-04T23:02:00Z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TC100726679990</vt:lpwstr>
  </property>
</Properties>
</file>